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70626" w14:textId="77777777" w:rsidR="00880537" w:rsidRDefault="00880537" w:rsidP="00A75D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36"/>
        <w:gridCol w:w="1131"/>
        <w:gridCol w:w="2266"/>
      </w:tblGrid>
      <w:tr w:rsidR="00880537" w14:paraId="51618328" w14:textId="77777777" w:rsidTr="00880537">
        <w:tc>
          <w:tcPr>
            <w:tcW w:w="1129" w:type="dxa"/>
          </w:tcPr>
          <w:p w14:paraId="6D23C328" w14:textId="77777777" w:rsidR="00880537" w:rsidRDefault="00880537" w:rsidP="00880537">
            <w:pPr>
              <w:spacing w:before="120" w:after="120"/>
            </w:pPr>
            <w:r>
              <w:t>Name:</w:t>
            </w:r>
          </w:p>
        </w:tc>
        <w:tc>
          <w:tcPr>
            <w:tcW w:w="4536" w:type="dxa"/>
          </w:tcPr>
          <w:p w14:paraId="1002D031" w14:textId="77777777" w:rsidR="00880537" w:rsidRDefault="00880537" w:rsidP="00880537">
            <w:pPr>
              <w:spacing w:before="120" w:after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131" w:type="dxa"/>
          </w:tcPr>
          <w:p w14:paraId="56F9A89D" w14:textId="77777777" w:rsidR="00880537" w:rsidRDefault="00880537" w:rsidP="00880537">
            <w:pPr>
              <w:spacing w:before="120" w:after="120"/>
            </w:pPr>
            <w:r>
              <w:t>Klasse:</w:t>
            </w:r>
          </w:p>
        </w:tc>
        <w:tc>
          <w:tcPr>
            <w:tcW w:w="2266" w:type="dxa"/>
          </w:tcPr>
          <w:p w14:paraId="42C66D72" w14:textId="77777777" w:rsidR="00880537" w:rsidRDefault="00880537" w:rsidP="00880537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24F18015" w14:textId="77777777" w:rsidR="00CC4C8B" w:rsidRDefault="00CC4C8B" w:rsidP="00A75D74"/>
    <w:p w14:paraId="5FCB6458" w14:textId="77777777" w:rsidR="00CC4C8B" w:rsidRDefault="00CC4C8B" w:rsidP="00A75D74"/>
    <w:p w14:paraId="18D55F16" w14:textId="77777777" w:rsidR="00880537" w:rsidRDefault="00880537" w:rsidP="00A75D74">
      <w:r>
        <w:t xml:space="preserve">An </w:t>
      </w:r>
      <w:sdt>
        <w:sdtPr>
          <w:alias w:val="Prüfer/Prüferin"/>
          <w:tag w:val="Prüfer/Prüferin"/>
          <w:id w:val="1219321790"/>
          <w:placeholder>
            <w:docPart w:val="DefaultPlaceholder_-1854013439"/>
          </w:placeholder>
          <w:showingPlcHdr/>
          <w:comboBox>
            <w:listItem w:value="Wählen Sie ein Element aus."/>
            <w:listItem w:displayText="die Prüferin" w:value="die Prüferin"/>
            <w:listItem w:displayText="den Prüfer" w:value="den Prüfer"/>
          </w:comboBox>
        </w:sdtPr>
        <w:sdtEndPr/>
        <w:sdtContent>
          <w:r w:rsidRPr="000F6D5B">
            <w:rPr>
              <w:rStyle w:val="Platzhaltertext"/>
            </w:rPr>
            <w:t>Wählen Sie ein Element aus.</w:t>
          </w:r>
        </w:sdtContent>
      </w:sdt>
    </w:p>
    <w:p w14:paraId="4CAD7DAC" w14:textId="77777777" w:rsidR="00CC4C8B" w:rsidRPr="00CC4C8B" w:rsidRDefault="00CC4C8B" w:rsidP="00CC4C8B"/>
    <w:p w14:paraId="36BB0F8B" w14:textId="77777777" w:rsidR="00CC4C8B" w:rsidRPr="00CC4C8B" w:rsidRDefault="00CC4C8B" w:rsidP="00CC4C8B">
      <w:pPr>
        <w:jc w:val="center"/>
        <w:rPr>
          <w:color w:val="9BBB59" w:themeColor="accent3"/>
          <w:sz w:val="36"/>
        </w:rPr>
      </w:pPr>
      <w:r w:rsidRPr="00CC4C8B">
        <w:rPr>
          <w:color w:val="9BBB59" w:themeColor="accent3"/>
          <w:sz w:val="36"/>
        </w:rPr>
        <w:t>Anmeldung zur Semesterprüfung</w:t>
      </w:r>
    </w:p>
    <w:p w14:paraId="41501C17" w14:textId="77777777" w:rsidR="00880537" w:rsidRDefault="00880537" w:rsidP="00A75D74"/>
    <w:p w14:paraId="39527AF8" w14:textId="77777777" w:rsidR="00CC4C8B" w:rsidRDefault="00CC4C8B" w:rsidP="00A75D74">
      <w:r>
        <w:t>Ich melde mich zur Semesterprüfung aus:</w:t>
      </w:r>
    </w:p>
    <w:p w14:paraId="2C44430D" w14:textId="77777777" w:rsidR="00CC4C8B" w:rsidRDefault="00CC4C8B" w:rsidP="00A75D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71"/>
        <w:gridCol w:w="1134"/>
        <w:gridCol w:w="1871"/>
        <w:gridCol w:w="1134"/>
        <w:gridCol w:w="1871"/>
      </w:tblGrid>
      <w:tr w:rsidR="00712C47" w14:paraId="6D21C263" w14:textId="77777777" w:rsidTr="00712C47">
        <w:tc>
          <w:tcPr>
            <w:tcW w:w="1134" w:type="dxa"/>
          </w:tcPr>
          <w:p w14:paraId="51CD2416" w14:textId="77777777" w:rsidR="00712C47" w:rsidRDefault="00712C47" w:rsidP="00880537">
            <w:pPr>
              <w:spacing w:before="120" w:after="120"/>
            </w:pPr>
            <w:r>
              <w:t>Fach:</w:t>
            </w:r>
          </w:p>
        </w:tc>
        <w:tc>
          <w:tcPr>
            <w:tcW w:w="1871" w:type="dxa"/>
          </w:tcPr>
          <w:p w14:paraId="45EE3C14" w14:textId="77777777" w:rsidR="00712C47" w:rsidRDefault="00712C47" w:rsidP="00880537">
            <w:pPr>
              <w:spacing w:before="120" w:after="1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134" w:type="dxa"/>
          </w:tcPr>
          <w:p w14:paraId="5F83AE2B" w14:textId="77777777" w:rsidR="00712C47" w:rsidRDefault="00712C47" w:rsidP="00880537">
            <w:pPr>
              <w:spacing w:before="120" w:after="120"/>
            </w:pPr>
            <w:r>
              <w:t>Klasse:</w:t>
            </w:r>
          </w:p>
        </w:tc>
        <w:tc>
          <w:tcPr>
            <w:tcW w:w="1871" w:type="dxa"/>
          </w:tcPr>
          <w:p w14:paraId="59BD9ED5" w14:textId="77777777" w:rsidR="00712C47" w:rsidRDefault="00712C47" w:rsidP="00880537">
            <w:pPr>
              <w:spacing w:before="120"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34" w:type="dxa"/>
          </w:tcPr>
          <w:p w14:paraId="5A832AD8" w14:textId="77777777" w:rsidR="00712C47" w:rsidRDefault="00712C47" w:rsidP="00712C47">
            <w:pPr>
              <w:spacing w:before="120" w:after="120"/>
            </w:pPr>
            <w:r>
              <w:t xml:space="preserve">Semester: </w:t>
            </w:r>
          </w:p>
        </w:tc>
        <w:tc>
          <w:tcPr>
            <w:tcW w:w="1871" w:type="dxa"/>
          </w:tcPr>
          <w:p w14:paraId="750F75A9" w14:textId="77777777" w:rsidR="00712C47" w:rsidRDefault="00712C47" w:rsidP="00880537">
            <w:pPr>
              <w:spacing w:before="120"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an.</w:t>
            </w:r>
          </w:p>
        </w:tc>
      </w:tr>
    </w:tbl>
    <w:p w14:paraId="432B42AE" w14:textId="77777777" w:rsidR="00880537" w:rsidRDefault="00880537" w:rsidP="00A75D74"/>
    <w:p w14:paraId="6DA9EAA5" w14:textId="77777777" w:rsidR="00880537" w:rsidRDefault="00880537" w:rsidP="00A75D74">
      <w:r>
        <w:t>Es handelt sich bei dieser Prüfung um den:</w:t>
      </w:r>
    </w:p>
    <w:p w14:paraId="2A9BA930" w14:textId="77777777" w:rsidR="00880537" w:rsidRDefault="00880537" w:rsidP="00A75D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316"/>
        <w:gridCol w:w="661"/>
        <w:gridCol w:w="2381"/>
        <w:gridCol w:w="680"/>
        <w:gridCol w:w="2381"/>
      </w:tblGrid>
      <w:tr w:rsidR="00880537" w14:paraId="2EF1A25B" w14:textId="77777777" w:rsidTr="00443AE6">
        <w:tc>
          <w:tcPr>
            <w:tcW w:w="680" w:type="dxa"/>
          </w:tcPr>
          <w:p w14:paraId="30B669FC" w14:textId="77777777" w:rsidR="00880537" w:rsidRDefault="00880537" w:rsidP="00880537">
            <w:pPr>
              <w:spacing w:before="120" w:after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instrText xml:space="preserve"> FORMCHECKBOX </w:instrText>
            </w:r>
            <w:r w:rsidR="00063A29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2316" w:type="dxa"/>
          </w:tcPr>
          <w:p w14:paraId="610CB054" w14:textId="77777777" w:rsidR="00880537" w:rsidRDefault="00880537" w:rsidP="00880537">
            <w:pPr>
              <w:spacing w:before="120" w:after="120"/>
            </w:pPr>
            <w:r>
              <w:t>1. Antritt</w:t>
            </w:r>
          </w:p>
        </w:tc>
        <w:tc>
          <w:tcPr>
            <w:tcW w:w="661" w:type="dxa"/>
          </w:tcPr>
          <w:p w14:paraId="3ED560CE" w14:textId="77777777" w:rsidR="00880537" w:rsidRDefault="00880537" w:rsidP="00880537">
            <w:pPr>
              <w:spacing w:before="120" w:after="12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>
              <w:instrText xml:space="preserve"> FORMCHECKBOX </w:instrText>
            </w:r>
            <w:r w:rsidR="00063A29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2381" w:type="dxa"/>
          </w:tcPr>
          <w:p w14:paraId="1AEF93F5" w14:textId="77777777" w:rsidR="00880537" w:rsidRDefault="00880537" w:rsidP="00880537">
            <w:pPr>
              <w:spacing w:before="120" w:after="120"/>
            </w:pPr>
            <w:r>
              <w:t>2. Antritt</w:t>
            </w:r>
          </w:p>
        </w:tc>
        <w:tc>
          <w:tcPr>
            <w:tcW w:w="680" w:type="dxa"/>
          </w:tcPr>
          <w:p w14:paraId="740BDEAA" w14:textId="77777777" w:rsidR="00880537" w:rsidRDefault="00880537" w:rsidP="00880537">
            <w:pPr>
              <w:spacing w:before="120" w:after="120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>
              <w:instrText xml:space="preserve"> FORMCHECKBOX </w:instrText>
            </w:r>
            <w:r w:rsidR="00063A29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381" w:type="dxa"/>
          </w:tcPr>
          <w:p w14:paraId="066A1699" w14:textId="77777777" w:rsidR="00880537" w:rsidRDefault="00880537" w:rsidP="00880537">
            <w:pPr>
              <w:spacing w:before="120" w:after="120"/>
            </w:pPr>
            <w:r>
              <w:t>3. Antritt</w:t>
            </w:r>
          </w:p>
        </w:tc>
      </w:tr>
    </w:tbl>
    <w:p w14:paraId="06EE4E6F" w14:textId="77777777" w:rsidR="00880537" w:rsidRDefault="00880537" w:rsidP="00A75D74"/>
    <w:p w14:paraId="7F43B5D6" w14:textId="77777777" w:rsidR="00443AE6" w:rsidRDefault="00443AE6" w:rsidP="00A75D74"/>
    <w:p w14:paraId="63A3D7D0" w14:textId="77777777" w:rsidR="00443AE6" w:rsidRDefault="009933A4" w:rsidP="00A75D74">
      <w:r>
        <w:t>Eine Verhinderung ist dann gerechtfertigt, wenn eine entsprechende Bestätigung (Gericht, Behörde, Arzt usw.) dem Klassenvorstand unverzüglich vorgelegt wird. Ich habe die Anmelde- und Prüfungstermine auf der Homepage der BHAK &amp; BHAS Oberndorf zur Kenntnis genommen.</w:t>
      </w:r>
    </w:p>
    <w:p w14:paraId="1F9B372F" w14:textId="77777777" w:rsidR="009933A4" w:rsidRDefault="009933A4" w:rsidP="00A75D74"/>
    <w:tbl>
      <w:tblPr>
        <w:tblStyle w:val="Tabellenraster"/>
        <w:tblpPr w:leftFromText="141" w:rightFromText="141" w:vertAnchor="text" w:horzAnchor="margin" w:tblpX="562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851"/>
        <w:gridCol w:w="3402"/>
      </w:tblGrid>
      <w:tr w:rsidR="009933A4" w14:paraId="1F62F3F7" w14:textId="77777777" w:rsidTr="009933A4">
        <w:tc>
          <w:tcPr>
            <w:tcW w:w="3402" w:type="dxa"/>
          </w:tcPr>
          <w:p w14:paraId="20A0B9C7" w14:textId="77777777" w:rsidR="009933A4" w:rsidRDefault="00D06554" w:rsidP="009933A4">
            <w:pPr>
              <w:spacing w:before="80" w:after="80"/>
              <w:jc w:val="center"/>
            </w:pPr>
            <w:r>
              <w:t>Oberndorf</w:t>
            </w:r>
            <w:r w:rsidR="009933A4">
              <w:t xml:space="preserve">, </w:t>
            </w:r>
            <w:r w:rsidR="009933A4">
              <w:fldChar w:fldCharType="begin">
                <w:ffData>
                  <w:name w:val="Text7"/>
                  <w:enabled w:val="0"/>
                  <w:calcOnExit w:val="0"/>
                  <w:textInput>
                    <w:type w:val="currentTime"/>
                    <w:format w:val="d. MMMM yyyy"/>
                  </w:textInput>
                </w:ffData>
              </w:fldChar>
            </w:r>
            <w:bookmarkStart w:id="9" w:name="Text7"/>
            <w:r w:rsidR="009933A4">
              <w:instrText xml:space="preserve"> FORMTEXT </w:instrText>
            </w:r>
            <w:r w:rsidR="009933A4">
              <w:fldChar w:fldCharType="begin"/>
            </w:r>
            <w:r w:rsidR="009933A4">
              <w:instrText xml:space="preserve"> DATE \@ "d. MMMM yyyy" </w:instrText>
            </w:r>
            <w:r w:rsidR="009933A4">
              <w:fldChar w:fldCharType="separate"/>
            </w:r>
            <w:r w:rsidR="00C83B52">
              <w:rPr>
                <w:noProof/>
              </w:rPr>
              <w:instrText>5. März 2018</w:instrText>
            </w:r>
            <w:r w:rsidR="009933A4">
              <w:fldChar w:fldCharType="end"/>
            </w:r>
            <w:r w:rsidR="009933A4">
              <w:fldChar w:fldCharType="separate"/>
            </w:r>
            <w:r w:rsidR="00712C47">
              <w:rPr>
                <w:noProof/>
              </w:rPr>
              <w:t>31. Jänner 2018</w:t>
            </w:r>
            <w:r w:rsidR="009933A4">
              <w:fldChar w:fldCharType="end"/>
            </w:r>
            <w:bookmarkEnd w:id="9"/>
          </w:p>
        </w:tc>
        <w:tc>
          <w:tcPr>
            <w:tcW w:w="851" w:type="dxa"/>
          </w:tcPr>
          <w:p w14:paraId="5103C781" w14:textId="77777777" w:rsidR="009933A4" w:rsidRDefault="009933A4" w:rsidP="009933A4">
            <w:pPr>
              <w:spacing w:before="80" w:after="80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099341" w14:textId="77777777" w:rsidR="009933A4" w:rsidRDefault="009933A4" w:rsidP="009933A4">
            <w:pPr>
              <w:spacing w:before="80" w:after="80"/>
              <w:jc w:val="center"/>
            </w:pPr>
          </w:p>
        </w:tc>
      </w:tr>
      <w:tr w:rsidR="009933A4" w14:paraId="5D10EFBD" w14:textId="77777777" w:rsidTr="009933A4">
        <w:tc>
          <w:tcPr>
            <w:tcW w:w="3402" w:type="dxa"/>
          </w:tcPr>
          <w:p w14:paraId="32360BEB" w14:textId="77777777" w:rsidR="009933A4" w:rsidRDefault="009933A4" w:rsidP="009933A4">
            <w:pPr>
              <w:spacing w:before="80" w:after="80"/>
              <w:jc w:val="center"/>
            </w:pPr>
            <w:r>
              <w:t>Ort, Datum</w:t>
            </w:r>
          </w:p>
        </w:tc>
        <w:tc>
          <w:tcPr>
            <w:tcW w:w="851" w:type="dxa"/>
          </w:tcPr>
          <w:p w14:paraId="5E741142" w14:textId="77777777" w:rsidR="009933A4" w:rsidRDefault="009933A4" w:rsidP="009933A4">
            <w:pPr>
              <w:spacing w:before="80" w:after="80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5C6F77B" w14:textId="77777777" w:rsidR="009933A4" w:rsidRDefault="009933A4" w:rsidP="009933A4">
            <w:pPr>
              <w:spacing w:before="80" w:after="80"/>
              <w:jc w:val="center"/>
            </w:pPr>
            <w:r>
              <w:t>Unterschrift</w:t>
            </w:r>
          </w:p>
        </w:tc>
      </w:tr>
    </w:tbl>
    <w:p w14:paraId="6DCA1F7E" w14:textId="77777777" w:rsidR="009933A4" w:rsidRDefault="009933A4" w:rsidP="00A75D74"/>
    <w:p w14:paraId="7E270BF2" w14:textId="77777777" w:rsidR="009933A4" w:rsidRDefault="009933A4" w:rsidP="00A75D74"/>
    <w:p w14:paraId="3B0247C3" w14:textId="77777777" w:rsidR="009933A4" w:rsidRDefault="009933A4" w:rsidP="00A75D74"/>
    <w:p w14:paraId="6187DFA0" w14:textId="77777777" w:rsidR="009933A4" w:rsidRDefault="009933A4" w:rsidP="00A75D74"/>
    <w:p w14:paraId="349AEA85" w14:textId="77777777" w:rsidR="00CC4C8B" w:rsidRDefault="00CC4C8B" w:rsidP="00A75D74"/>
    <w:p w14:paraId="3623D1A6" w14:textId="77777777" w:rsidR="009933A4" w:rsidRPr="00CC4C8B" w:rsidRDefault="00CC4C8B" w:rsidP="00CC4C8B">
      <w:pPr>
        <w:jc w:val="center"/>
        <w:rPr>
          <w:color w:val="9BBB59" w:themeColor="accent3"/>
          <w:sz w:val="36"/>
        </w:rPr>
      </w:pPr>
      <w:r w:rsidRPr="00CC4C8B">
        <w:rPr>
          <w:color w:val="9BBB59" w:themeColor="accent3"/>
          <w:sz w:val="36"/>
        </w:rPr>
        <w:t>Prüfungstermine</w:t>
      </w:r>
    </w:p>
    <w:p w14:paraId="172EA546" w14:textId="77777777" w:rsidR="00CC4C8B" w:rsidRDefault="00CC4C8B" w:rsidP="00A75D74"/>
    <w:p w14:paraId="73872B58" w14:textId="77777777" w:rsidR="00CC4C8B" w:rsidRDefault="003D6A8E" w:rsidP="00A75D74">
      <w:r>
        <w:t xml:space="preserve">Mir wurde </w:t>
      </w:r>
      <w:sdt>
        <w:sdtPr>
          <w:alias w:val="Prüfer/Prüferin"/>
          <w:tag w:val="Prüfer/Prüferin"/>
          <w:id w:val="287180528"/>
          <w:placeholder>
            <w:docPart w:val="DefaultPlaceholder_-1854013439"/>
          </w:placeholder>
          <w:showingPlcHdr/>
          <w:comboBox>
            <w:listItem w:value="Wählen Sie ein Element aus."/>
            <w:listItem w:displayText="von der Prüferin" w:value="von der Prüferin"/>
            <w:listItem w:displayText="vom Prüfer" w:value="vom Prüfer"/>
          </w:comboBox>
        </w:sdtPr>
        <w:sdtEndPr/>
        <w:sdtContent>
          <w:r w:rsidRPr="000F6D5B">
            <w:rPr>
              <w:rStyle w:val="Platzhaltertext"/>
            </w:rPr>
            <w:t>Wählen Sie ein Element aus.</w:t>
          </w:r>
        </w:sdtContent>
      </w:sdt>
      <w:r>
        <w:t xml:space="preserve"> folgender Termin (Datum und Uhrzeit) mitgeteilt:</w:t>
      </w:r>
    </w:p>
    <w:p w14:paraId="2396C2A9" w14:textId="77777777" w:rsidR="003D6A8E" w:rsidRDefault="003D6A8E" w:rsidP="00A75D74"/>
    <w:p w14:paraId="69B69240" w14:textId="77777777" w:rsidR="003D6A8E" w:rsidRDefault="003D6A8E" w:rsidP="00A75D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3D6A8E" w14:paraId="2461A700" w14:textId="77777777" w:rsidTr="003D6A8E">
        <w:tc>
          <w:tcPr>
            <w:tcW w:w="2972" w:type="dxa"/>
          </w:tcPr>
          <w:p w14:paraId="1C159EAF" w14:textId="77777777" w:rsidR="003D6A8E" w:rsidRDefault="003D6A8E" w:rsidP="003D6A8E">
            <w:pPr>
              <w:spacing w:before="120" w:after="120"/>
            </w:pPr>
            <w:r>
              <w:t>Schriftliche Teilprüfung:</w:t>
            </w:r>
          </w:p>
        </w:tc>
        <w:tc>
          <w:tcPr>
            <w:tcW w:w="6090" w:type="dxa"/>
          </w:tcPr>
          <w:p w14:paraId="0475559A" w14:textId="77777777" w:rsidR="003D6A8E" w:rsidRDefault="003D6A8E" w:rsidP="003D6A8E">
            <w:pPr>
              <w:spacing w:before="120" w:after="1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3D6A8E" w14:paraId="7A03F1DB" w14:textId="77777777" w:rsidTr="003D6A8E">
        <w:tc>
          <w:tcPr>
            <w:tcW w:w="2972" w:type="dxa"/>
          </w:tcPr>
          <w:p w14:paraId="51506B5D" w14:textId="77777777" w:rsidR="003D6A8E" w:rsidRDefault="003D6A8E" w:rsidP="003D6A8E">
            <w:pPr>
              <w:spacing w:before="120" w:after="120"/>
            </w:pPr>
            <w:r>
              <w:t>Mündliche Teilprüfung:</w:t>
            </w:r>
          </w:p>
        </w:tc>
        <w:tc>
          <w:tcPr>
            <w:tcW w:w="6090" w:type="dxa"/>
          </w:tcPr>
          <w:p w14:paraId="1533A9C0" w14:textId="77777777" w:rsidR="003D6A8E" w:rsidRDefault="003D6A8E" w:rsidP="003D6A8E">
            <w:pPr>
              <w:spacing w:before="120" w:after="1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046246DD" w14:textId="77777777" w:rsidR="003D6A8E" w:rsidRDefault="003D6A8E" w:rsidP="00A75D74"/>
    <w:tbl>
      <w:tblPr>
        <w:tblStyle w:val="Tabellenraster"/>
        <w:tblpPr w:leftFromText="141" w:rightFromText="141" w:vertAnchor="text" w:horzAnchor="margin" w:tblpX="562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851"/>
        <w:gridCol w:w="3402"/>
      </w:tblGrid>
      <w:tr w:rsidR="003D6A8E" w14:paraId="0837C244" w14:textId="77777777" w:rsidTr="00DE27D0">
        <w:tc>
          <w:tcPr>
            <w:tcW w:w="3402" w:type="dxa"/>
          </w:tcPr>
          <w:p w14:paraId="494539C4" w14:textId="77777777" w:rsidR="003D6A8E" w:rsidRDefault="00D06554" w:rsidP="00DE27D0">
            <w:pPr>
              <w:spacing w:before="80" w:after="80"/>
              <w:jc w:val="center"/>
            </w:pPr>
            <w:r>
              <w:t>Oberndorf</w:t>
            </w:r>
            <w:r w:rsidR="003D6A8E">
              <w:t xml:space="preserve">, </w:t>
            </w:r>
            <w:r w:rsidR="003D6A8E">
              <w:fldChar w:fldCharType="begin">
                <w:ffData>
                  <w:name w:val="Text7"/>
                  <w:enabled w:val="0"/>
                  <w:calcOnExit w:val="0"/>
                  <w:textInput>
                    <w:type w:val="currentTime"/>
                    <w:format w:val="d. MMMM yyyy"/>
                  </w:textInput>
                </w:ffData>
              </w:fldChar>
            </w:r>
            <w:r w:rsidR="003D6A8E">
              <w:instrText xml:space="preserve"> FORMTEXT </w:instrText>
            </w:r>
            <w:r w:rsidR="003D6A8E">
              <w:fldChar w:fldCharType="begin"/>
            </w:r>
            <w:r w:rsidR="003D6A8E">
              <w:instrText xml:space="preserve"> DATE \@ "d. MMMM yyyy" </w:instrText>
            </w:r>
            <w:r w:rsidR="003D6A8E">
              <w:fldChar w:fldCharType="separate"/>
            </w:r>
            <w:r w:rsidR="00C83B52">
              <w:rPr>
                <w:noProof/>
              </w:rPr>
              <w:instrText>5. März 2018</w:instrText>
            </w:r>
            <w:r w:rsidR="003D6A8E">
              <w:fldChar w:fldCharType="end"/>
            </w:r>
            <w:r w:rsidR="003D6A8E">
              <w:fldChar w:fldCharType="separate"/>
            </w:r>
            <w:r w:rsidR="00712C47">
              <w:rPr>
                <w:noProof/>
              </w:rPr>
              <w:t>31. Jänner 2018</w:t>
            </w:r>
            <w:r w:rsidR="003D6A8E">
              <w:fldChar w:fldCharType="end"/>
            </w:r>
          </w:p>
        </w:tc>
        <w:tc>
          <w:tcPr>
            <w:tcW w:w="851" w:type="dxa"/>
          </w:tcPr>
          <w:p w14:paraId="7FC5F7DB" w14:textId="77777777" w:rsidR="003D6A8E" w:rsidRDefault="003D6A8E" w:rsidP="00DE27D0">
            <w:pPr>
              <w:spacing w:before="80" w:after="80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8C27CB9" w14:textId="77777777" w:rsidR="003D6A8E" w:rsidRDefault="003D6A8E" w:rsidP="00DE27D0">
            <w:pPr>
              <w:spacing w:before="80" w:after="80"/>
              <w:jc w:val="center"/>
            </w:pPr>
          </w:p>
        </w:tc>
      </w:tr>
      <w:tr w:rsidR="003D6A8E" w14:paraId="698662EC" w14:textId="77777777" w:rsidTr="00DE27D0">
        <w:tc>
          <w:tcPr>
            <w:tcW w:w="3402" w:type="dxa"/>
          </w:tcPr>
          <w:p w14:paraId="5E24643F" w14:textId="77777777" w:rsidR="003D6A8E" w:rsidRDefault="003D6A8E" w:rsidP="00DE27D0">
            <w:pPr>
              <w:spacing w:before="80" w:after="80"/>
              <w:jc w:val="center"/>
            </w:pPr>
            <w:r>
              <w:t>Ort, Datum</w:t>
            </w:r>
          </w:p>
        </w:tc>
        <w:tc>
          <w:tcPr>
            <w:tcW w:w="851" w:type="dxa"/>
          </w:tcPr>
          <w:p w14:paraId="3526B1E9" w14:textId="77777777" w:rsidR="003D6A8E" w:rsidRDefault="003D6A8E" w:rsidP="00DE27D0">
            <w:pPr>
              <w:spacing w:before="80" w:after="80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83F623" w14:textId="77777777" w:rsidR="003D6A8E" w:rsidRDefault="003D6A8E" w:rsidP="00DE27D0">
            <w:pPr>
              <w:spacing w:before="80" w:after="80"/>
              <w:jc w:val="center"/>
            </w:pPr>
            <w:r>
              <w:t>Unterschrift Schüler/Schülerin</w:t>
            </w:r>
          </w:p>
        </w:tc>
      </w:tr>
    </w:tbl>
    <w:p w14:paraId="638DD924" w14:textId="77777777" w:rsidR="003D6A8E" w:rsidRDefault="003D6A8E" w:rsidP="00A75D74"/>
    <w:p w14:paraId="53D01903" w14:textId="77777777" w:rsidR="003D6A8E" w:rsidRDefault="003D6A8E" w:rsidP="00A75D74"/>
    <w:p w14:paraId="715C673F" w14:textId="77777777" w:rsidR="003D6A8E" w:rsidRDefault="003D6A8E" w:rsidP="00A75D74"/>
    <w:p w14:paraId="00F1CFF4" w14:textId="77777777" w:rsidR="003D6A8E" w:rsidRDefault="003D6A8E" w:rsidP="00A75D74"/>
    <w:tbl>
      <w:tblPr>
        <w:tblStyle w:val="Tabellenraster"/>
        <w:tblpPr w:leftFromText="141" w:rightFromText="141" w:vertAnchor="text" w:horzAnchor="margin" w:tblpX="562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851"/>
        <w:gridCol w:w="3402"/>
      </w:tblGrid>
      <w:tr w:rsidR="003D6A8E" w14:paraId="3EF2111E" w14:textId="77777777" w:rsidTr="00DE27D0">
        <w:tc>
          <w:tcPr>
            <w:tcW w:w="3402" w:type="dxa"/>
          </w:tcPr>
          <w:p w14:paraId="57C3850D" w14:textId="77777777" w:rsidR="003D6A8E" w:rsidRDefault="00D06554" w:rsidP="00DE27D0">
            <w:pPr>
              <w:spacing w:before="80" w:after="80"/>
              <w:jc w:val="center"/>
            </w:pPr>
            <w:r>
              <w:t>Oberndorf</w:t>
            </w:r>
            <w:r w:rsidR="003D6A8E">
              <w:t xml:space="preserve">, </w:t>
            </w:r>
            <w:r w:rsidR="003D6A8E">
              <w:fldChar w:fldCharType="begin">
                <w:ffData>
                  <w:name w:val="Text7"/>
                  <w:enabled w:val="0"/>
                  <w:calcOnExit w:val="0"/>
                  <w:textInput>
                    <w:type w:val="currentTime"/>
                    <w:format w:val="d. MMMM yyyy"/>
                  </w:textInput>
                </w:ffData>
              </w:fldChar>
            </w:r>
            <w:r w:rsidR="003D6A8E">
              <w:instrText xml:space="preserve"> FORMTEXT </w:instrText>
            </w:r>
            <w:r w:rsidR="003D6A8E">
              <w:fldChar w:fldCharType="begin"/>
            </w:r>
            <w:r w:rsidR="003D6A8E">
              <w:instrText xml:space="preserve"> DATE \@ "d. MMMM yyyy" </w:instrText>
            </w:r>
            <w:r w:rsidR="003D6A8E">
              <w:fldChar w:fldCharType="separate"/>
            </w:r>
            <w:r w:rsidR="00C83B52">
              <w:rPr>
                <w:noProof/>
              </w:rPr>
              <w:instrText>5. März 2018</w:instrText>
            </w:r>
            <w:r w:rsidR="003D6A8E">
              <w:fldChar w:fldCharType="end"/>
            </w:r>
            <w:r w:rsidR="003D6A8E">
              <w:fldChar w:fldCharType="separate"/>
            </w:r>
            <w:r w:rsidR="00712C47">
              <w:rPr>
                <w:noProof/>
              </w:rPr>
              <w:t>31. Jänner 2018</w:t>
            </w:r>
            <w:r w:rsidR="003D6A8E">
              <w:fldChar w:fldCharType="end"/>
            </w:r>
          </w:p>
        </w:tc>
        <w:tc>
          <w:tcPr>
            <w:tcW w:w="851" w:type="dxa"/>
          </w:tcPr>
          <w:p w14:paraId="02D43385" w14:textId="77777777" w:rsidR="003D6A8E" w:rsidRDefault="003D6A8E" w:rsidP="00DE27D0">
            <w:pPr>
              <w:spacing w:before="80" w:after="80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1C9348F" w14:textId="77777777" w:rsidR="003D6A8E" w:rsidRDefault="003D6A8E" w:rsidP="00DE27D0">
            <w:pPr>
              <w:spacing w:before="80" w:after="80"/>
              <w:jc w:val="center"/>
            </w:pPr>
          </w:p>
        </w:tc>
      </w:tr>
      <w:tr w:rsidR="003D6A8E" w14:paraId="7EC1037F" w14:textId="77777777" w:rsidTr="00DE27D0">
        <w:tc>
          <w:tcPr>
            <w:tcW w:w="3402" w:type="dxa"/>
          </w:tcPr>
          <w:p w14:paraId="67877B18" w14:textId="77777777" w:rsidR="003D6A8E" w:rsidRDefault="003D6A8E" w:rsidP="00DE27D0">
            <w:pPr>
              <w:spacing w:before="80" w:after="80"/>
              <w:jc w:val="center"/>
            </w:pPr>
            <w:r>
              <w:t>Ort, Datum</w:t>
            </w:r>
          </w:p>
        </w:tc>
        <w:tc>
          <w:tcPr>
            <w:tcW w:w="851" w:type="dxa"/>
          </w:tcPr>
          <w:p w14:paraId="538A47B2" w14:textId="77777777" w:rsidR="003D6A8E" w:rsidRDefault="003D6A8E" w:rsidP="00DE27D0">
            <w:pPr>
              <w:spacing w:before="80" w:after="80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ED5ACA" w14:textId="77777777" w:rsidR="003D6A8E" w:rsidRDefault="003D6A8E" w:rsidP="00DE27D0">
            <w:pPr>
              <w:spacing w:before="80" w:after="80"/>
              <w:jc w:val="center"/>
            </w:pPr>
            <w:r>
              <w:t>Unterschrift Prüfer/Prüferin</w:t>
            </w:r>
          </w:p>
        </w:tc>
      </w:tr>
    </w:tbl>
    <w:p w14:paraId="4DB012C0" w14:textId="77777777" w:rsidR="003D6A8E" w:rsidRDefault="003D6A8E" w:rsidP="00A75D74"/>
    <w:p w14:paraId="76CC3413" w14:textId="77777777" w:rsidR="003D6A8E" w:rsidRPr="00A75D74" w:rsidRDefault="003D6A8E" w:rsidP="00A75D74"/>
    <w:sectPr w:rsidR="003D6A8E" w:rsidRPr="00A75D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B8C5A" w14:textId="77777777" w:rsidR="00AC4F18" w:rsidRDefault="00AC4F18" w:rsidP="00215217">
      <w:r>
        <w:separator/>
      </w:r>
    </w:p>
  </w:endnote>
  <w:endnote w:type="continuationSeparator" w:id="0">
    <w:p w14:paraId="6EFE8BEE" w14:textId="77777777" w:rsidR="00AC4F18" w:rsidRDefault="00AC4F18" w:rsidP="0021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D942C" w14:textId="77777777" w:rsidR="00C97EAD" w:rsidRDefault="00C97E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C2990" w14:textId="77777777" w:rsidR="00215217" w:rsidRDefault="00215217" w:rsidP="002D1A16">
    <w:pPr>
      <w:pStyle w:val="Fuzeile"/>
      <w:pBdr>
        <w:top w:val="single" w:sz="4" w:space="1" w:color="auto"/>
      </w:pBdr>
    </w:pPr>
  </w:p>
  <w:p w14:paraId="13236822" w14:textId="77777777" w:rsidR="00C97EAD" w:rsidRDefault="00C97EAD">
    <w:pPr>
      <w:pStyle w:val="Fuzeile"/>
    </w:pPr>
    <w:r>
      <w:rPr>
        <w:rFonts w:ascii="Verdana" w:hAnsi="Verdana"/>
        <w:noProof/>
        <w:sz w:val="18"/>
        <w:szCs w:val="18"/>
        <w:lang w:eastAsia="de-AT"/>
      </w:rPr>
      <w:drawing>
        <wp:inline distT="0" distB="0" distL="0" distR="0" wp14:anchorId="5711BBD5" wp14:editId="5E5FC48D">
          <wp:extent cx="5760720" cy="718820"/>
          <wp:effectExtent l="0" t="0" r="0" b="5080"/>
          <wp:docPr id="62" name="Grafi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ssze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B71DB" w14:textId="77777777" w:rsidR="00C97EAD" w:rsidRDefault="00C97E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9847" w14:textId="77777777" w:rsidR="00AC4F18" w:rsidRDefault="00AC4F18" w:rsidP="00215217">
      <w:r>
        <w:separator/>
      </w:r>
    </w:p>
  </w:footnote>
  <w:footnote w:type="continuationSeparator" w:id="0">
    <w:p w14:paraId="64A09F6A" w14:textId="77777777" w:rsidR="00AC4F18" w:rsidRDefault="00AC4F18" w:rsidP="0021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CDA89" w14:textId="77777777" w:rsidR="00C97EAD" w:rsidRDefault="00C97E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903D" w14:textId="2447E953" w:rsidR="00215217" w:rsidRDefault="00215217" w:rsidP="00215217">
    <w:pPr>
      <w:pStyle w:val="Kopfzeile"/>
    </w:pPr>
    <w:r>
      <w:rPr>
        <w:szCs w:val="18"/>
      </w:rPr>
      <w:tab/>
    </w:r>
    <w:r>
      <w:rPr>
        <w:szCs w:val="18"/>
      </w:rPr>
      <w:tab/>
    </w:r>
    <w:r w:rsidR="003C0580">
      <w:rPr>
        <w:noProof/>
        <w:lang w:eastAsia="de-AT"/>
      </w:rPr>
      <w:drawing>
        <wp:inline distT="0" distB="0" distL="0" distR="0" wp14:anchorId="3E242B13" wp14:editId="0C954F59">
          <wp:extent cx="2181489" cy="605363"/>
          <wp:effectExtent l="0" t="0" r="0" b="4445"/>
          <wp:docPr id="61" name="Grafi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ullogo n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2450" cy="63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if 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page </w:instrText>
    </w:r>
    <w:r w:rsidRPr="00B06EC3">
      <w:rPr>
        <w:szCs w:val="18"/>
      </w:rPr>
      <w:fldChar w:fldCharType="separate"/>
    </w:r>
    <w:r w:rsidR="00063A29">
      <w:rPr>
        <w:noProof/>
        <w:szCs w:val="18"/>
      </w:rPr>
      <w:instrText>1</w:instrText>
    </w:r>
    <w:r w:rsidRPr="00B06EC3">
      <w:rPr>
        <w:szCs w:val="18"/>
      </w:rPr>
      <w:fldChar w:fldCharType="end"/>
    </w:r>
    <w:r w:rsidRPr="00B06EC3">
      <w:rPr>
        <w:szCs w:val="18"/>
      </w:rPr>
      <w:instrText xml:space="preserve"> = "1" "" "Seite 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page </w:instrText>
    </w:r>
    <w:r w:rsidRPr="00B06EC3">
      <w:rPr>
        <w:szCs w:val="18"/>
      </w:rPr>
      <w:fldChar w:fldCharType="separate"/>
    </w:r>
    <w:r w:rsidR="001D647F">
      <w:rPr>
        <w:noProof/>
        <w:szCs w:val="18"/>
      </w:rPr>
      <w:instrText>2</w:instrText>
    </w:r>
    <w:r w:rsidRPr="00B06EC3">
      <w:rPr>
        <w:szCs w:val="18"/>
      </w:rPr>
      <w:fldChar w:fldCharType="end"/>
    </w:r>
    <w:r w:rsidRPr="00B06EC3">
      <w:rPr>
        <w:szCs w:val="18"/>
      </w:rPr>
      <w:instrText>/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numpages </w:instrText>
    </w:r>
    <w:r w:rsidRPr="00B06EC3">
      <w:rPr>
        <w:szCs w:val="18"/>
      </w:rPr>
      <w:fldChar w:fldCharType="separate"/>
    </w:r>
    <w:r w:rsidR="001D647F">
      <w:rPr>
        <w:noProof/>
        <w:szCs w:val="18"/>
      </w:rPr>
      <w:instrText>2</w:instrText>
    </w:r>
    <w:r w:rsidRPr="00B06EC3">
      <w:rPr>
        <w:szCs w:val="18"/>
      </w:rPr>
      <w:fldChar w:fldCharType="end"/>
    </w:r>
    <w:r w:rsidRPr="00B06EC3">
      <w:rPr>
        <w:szCs w:val="18"/>
      </w:rPr>
      <w:instrText>"</w:instrText>
    </w:r>
    <w:r w:rsidRPr="00B06EC3">
      <w:rPr>
        <w:szCs w:val="18"/>
      </w:rPr>
      <w:fldChar w:fldCharType="end"/>
    </w:r>
  </w:p>
  <w:p w14:paraId="33F25139" w14:textId="77777777" w:rsidR="00215217" w:rsidRDefault="0021521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172E1" w14:textId="77777777" w:rsidR="00C97EAD" w:rsidRDefault="00C97EA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18"/>
    <w:rsid w:val="00063A29"/>
    <w:rsid w:val="00094FA7"/>
    <w:rsid w:val="00181A97"/>
    <w:rsid w:val="001D647F"/>
    <w:rsid w:val="00215217"/>
    <w:rsid w:val="002D1A16"/>
    <w:rsid w:val="003C0580"/>
    <w:rsid w:val="003D6A8E"/>
    <w:rsid w:val="00443AE6"/>
    <w:rsid w:val="00454DB1"/>
    <w:rsid w:val="004670A5"/>
    <w:rsid w:val="005D5988"/>
    <w:rsid w:val="005F2C82"/>
    <w:rsid w:val="00682C5E"/>
    <w:rsid w:val="00712C47"/>
    <w:rsid w:val="00815A08"/>
    <w:rsid w:val="00871D00"/>
    <w:rsid w:val="00880537"/>
    <w:rsid w:val="00893A50"/>
    <w:rsid w:val="008F1D63"/>
    <w:rsid w:val="009933A4"/>
    <w:rsid w:val="00A75D74"/>
    <w:rsid w:val="00AC4F18"/>
    <w:rsid w:val="00B24290"/>
    <w:rsid w:val="00B255D6"/>
    <w:rsid w:val="00BE5276"/>
    <w:rsid w:val="00C83B52"/>
    <w:rsid w:val="00C97EAD"/>
    <w:rsid w:val="00CC031B"/>
    <w:rsid w:val="00CC4C8B"/>
    <w:rsid w:val="00D06554"/>
    <w:rsid w:val="00D72DC3"/>
    <w:rsid w:val="00E92AA4"/>
    <w:rsid w:val="00EB0E6F"/>
    <w:rsid w:val="00F57668"/>
    <w:rsid w:val="00F7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9103"/>
  <w15:docId w15:val="{B28E5B51-447B-4732-B094-178E02E1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5276"/>
    <w:pPr>
      <w:spacing w:after="0" w:line="240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1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2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5217"/>
  </w:style>
  <w:style w:type="paragraph" w:styleId="Fuzeile">
    <w:name w:val="footer"/>
    <w:basedOn w:val="Standard"/>
    <w:link w:val="FuzeileZchn"/>
    <w:uiPriority w:val="99"/>
    <w:unhideWhenUsed/>
    <w:rsid w:val="002152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52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2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21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805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EC948-5D09-4115-A0F9-73921F28DF3C}"/>
      </w:docPartPr>
      <w:docPartBody>
        <w:p w:rsidR="00880F5A" w:rsidRDefault="00772A30">
          <w:r w:rsidRPr="000F6D5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30"/>
    <w:rsid w:val="00772A30"/>
    <w:rsid w:val="0088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A30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2A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60F9F7DE.dotm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Schmidt Erich</cp:lastModifiedBy>
  <cp:revision>3</cp:revision>
  <dcterms:created xsi:type="dcterms:W3CDTF">2018-03-05T08:41:00Z</dcterms:created>
  <dcterms:modified xsi:type="dcterms:W3CDTF">2018-03-05T08:41:00Z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PrintPreviewShrinkOnePage" visible="true"/>
        <mso:control idQ="mso:Lock" visible="true"/>
      </mso:documentControls>
    </mso:qat>
  </mso:ribbon>
</mso:customUI>
</file>