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0B756" w14:textId="77777777" w:rsidR="005C26F6" w:rsidRDefault="005C26F6" w:rsidP="000020FF"/>
    <w:p w14:paraId="11D65262" w14:textId="77777777" w:rsidR="000020FF" w:rsidRPr="005C26F6" w:rsidRDefault="005C26F6" w:rsidP="005C26F6">
      <w:pPr>
        <w:jc w:val="center"/>
        <w:rPr>
          <w:color w:val="9BBB59" w:themeColor="accent3"/>
          <w:sz w:val="32"/>
        </w:rPr>
      </w:pPr>
      <w:r w:rsidRPr="005C26F6">
        <w:rPr>
          <w:color w:val="9BBB59" w:themeColor="accent3"/>
          <w:sz w:val="32"/>
        </w:rPr>
        <w:t xml:space="preserve">Protokoll </w:t>
      </w:r>
      <w:r w:rsidR="006478FD">
        <w:rPr>
          <w:color w:val="9BBB59" w:themeColor="accent3"/>
          <w:sz w:val="32"/>
        </w:rPr>
        <w:t>Semester</w:t>
      </w:r>
      <w:r w:rsidRPr="005C26F6">
        <w:rPr>
          <w:color w:val="9BBB59" w:themeColor="accent3"/>
          <w:sz w:val="32"/>
        </w:rPr>
        <w:t>prüfung</w:t>
      </w:r>
    </w:p>
    <w:p w14:paraId="6623420E" w14:textId="77777777" w:rsidR="005C26F6" w:rsidRDefault="005C26F6" w:rsidP="000020FF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1466"/>
        <w:gridCol w:w="1473"/>
        <w:gridCol w:w="1443"/>
        <w:gridCol w:w="1616"/>
        <w:gridCol w:w="1467"/>
      </w:tblGrid>
      <w:tr w:rsidR="005C26F6" w14:paraId="16BEF838" w14:textId="77777777" w:rsidTr="00CA2F67">
        <w:tc>
          <w:tcPr>
            <w:tcW w:w="1607" w:type="dxa"/>
          </w:tcPr>
          <w:p w14:paraId="71AA05B9" w14:textId="77777777" w:rsidR="005C26F6" w:rsidRDefault="005C26F6" w:rsidP="00481F95">
            <w:pPr>
              <w:spacing w:before="100" w:after="100"/>
            </w:pPr>
            <w:r>
              <w:t>Name:</w:t>
            </w:r>
          </w:p>
        </w:tc>
        <w:tc>
          <w:tcPr>
            <w:tcW w:w="4382" w:type="dxa"/>
            <w:gridSpan w:val="3"/>
          </w:tcPr>
          <w:p w14:paraId="22AA86F7" w14:textId="77777777" w:rsidR="005C26F6" w:rsidRDefault="005C26F6" w:rsidP="00481F95">
            <w:pPr>
              <w:spacing w:before="100" w:after="10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616" w:type="dxa"/>
          </w:tcPr>
          <w:p w14:paraId="030875D8" w14:textId="77777777" w:rsidR="005C26F6" w:rsidRDefault="005C26F6" w:rsidP="00481F95">
            <w:pPr>
              <w:spacing w:before="100" w:after="100"/>
            </w:pPr>
            <w:r>
              <w:t>Klasse:</w:t>
            </w:r>
          </w:p>
        </w:tc>
        <w:tc>
          <w:tcPr>
            <w:tcW w:w="1467" w:type="dxa"/>
          </w:tcPr>
          <w:p w14:paraId="769D9736" w14:textId="77777777" w:rsidR="005C26F6" w:rsidRDefault="005C26F6" w:rsidP="00481F95">
            <w:pPr>
              <w:spacing w:before="100" w:after="10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CA2F67" w14:paraId="52D8F0D5" w14:textId="77777777" w:rsidTr="00CA2F67">
        <w:tc>
          <w:tcPr>
            <w:tcW w:w="1607" w:type="dxa"/>
          </w:tcPr>
          <w:p w14:paraId="374541A7" w14:textId="77777777" w:rsidR="00CA2F67" w:rsidRDefault="00CA2F67" w:rsidP="00481F95">
            <w:pPr>
              <w:spacing w:before="100" w:after="100"/>
            </w:pPr>
            <w:r>
              <w:t>Prüfer/in:</w:t>
            </w:r>
            <w:r>
              <w:br/>
              <w:t>Beisitzer/in:</w:t>
            </w:r>
          </w:p>
        </w:tc>
        <w:tc>
          <w:tcPr>
            <w:tcW w:w="4382" w:type="dxa"/>
            <w:gridSpan w:val="3"/>
          </w:tcPr>
          <w:p w14:paraId="76F47E2E" w14:textId="77777777" w:rsidR="00CA2F67" w:rsidRDefault="00CA2F67" w:rsidP="00481F95">
            <w:pPr>
              <w:spacing w:before="100" w:after="10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>
              <w:br/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6" w:type="dxa"/>
          </w:tcPr>
          <w:p w14:paraId="1C9994BD" w14:textId="77777777" w:rsidR="00CA2F67" w:rsidRDefault="00CA2F67" w:rsidP="00481F95">
            <w:pPr>
              <w:spacing w:before="100" w:after="100"/>
            </w:pPr>
            <w:r>
              <w:t>Prüfungs-</w:t>
            </w:r>
            <w:r>
              <w:br/>
              <w:t>datum:</w:t>
            </w:r>
          </w:p>
        </w:tc>
        <w:tc>
          <w:tcPr>
            <w:tcW w:w="1467" w:type="dxa"/>
          </w:tcPr>
          <w:p w14:paraId="4AEBCB09" w14:textId="77777777" w:rsidR="00CA2F67" w:rsidRDefault="00CA2F67" w:rsidP="00481F95">
            <w:pPr>
              <w:spacing w:before="100" w:after="100"/>
            </w:pPr>
          </w:p>
        </w:tc>
      </w:tr>
      <w:tr w:rsidR="005C26F6" w14:paraId="692048B7" w14:textId="77777777" w:rsidTr="00CA2F67">
        <w:tc>
          <w:tcPr>
            <w:tcW w:w="9072" w:type="dxa"/>
            <w:gridSpan w:val="6"/>
          </w:tcPr>
          <w:p w14:paraId="679C100A" w14:textId="77777777" w:rsidR="005C26F6" w:rsidRDefault="006478FD" w:rsidP="00481F95">
            <w:pPr>
              <w:spacing w:before="100" w:after="100"/>
            </w:pPr>
            <w:r>
              <w:t>Semester</w:t>
            </w:r>
            <w:r w:rsidR="005C26F6">
              <w:t>prüfung aus:</w:t>
            </w:r>
          </w:p>
        </w:tc>
      </w:tr>
      <w:tr w:rsidR="005C26F6" w14:paraId="26683203" w14:textId="77777777" w:rsidTr="00CA2F67">
        <w:tc>
          <w:tcPr>
            <w:tcW w:w="1607" w:type="dxa"/>
          </w:tcPr>
          <w:p w14:paraId="169282B4" w14:textId="77777777" w:rsidR="005C26F6" w:rsidRDefault="005C26F6" w:rsidP="00481F95">
            <w:pPr>
              <w:spacing w:before="100" w:after="100"/>
            </w:pPr>
            <w:r>
              <w:t>Fach:</w:t>
            </w:r>
          </w:p>
        </w:tc>
        <w:tc>
          <w:tcPr>
            <w:tcW w:w="4382" w:type="dxa"/>
            <w:gridSpan w:val="3"/>
          </w:tcPr>
          <w:p w14:paraId="0DACEE4A" w14:textId="77777777" w:rsidR="005C26F6" w:rsidRDefault="005C26F6" w:rsidP="00481F95">
            <w:pPr>
              <w:spacing w:before="100" w:after="10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616" w:type="dxa"/>
          </w:tcPr>
          <w:p w14:paraId="3E3E3784" w14:textId="77777777" w:rsidR="005C26F6" w:rsidRDefault="005C26F6" w:rsidP="00481F95">
            <w:pPr>
              <w:spacing w:before="100" w:after="100"/>
            </w:pPr>
            <w:r>
              <w:t>Klasse:</w:t>
            </w:r>
          </w:p>
        </w:tc>
        <w:tc>
          <w:tcPr>
            <w:tcW w:w="1467" w:type="dxa"/>
          </w:tcPr>
          <w:p w14:paraId="73E4AA5A" w14:textId="77777777" w:rsidR="005C26F6" w:rsidRDefault="005C26F6" w:rsidP="00481F95">
            <w:pPr>
              <w:spacing w:before="100" w:after="10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C26F6" w14:paraId="0172E1A9" w14:textId="77777777" w:rsidTr="00CA2F67">
        <w:tc>
          <w:tcPr>
            <w:tcW w:w="1607" w:type="dxa"/>
          </w:tcPr>
          <w:p w14:paraId="0653658D" w14:textId="77777777" w:rsidR="005C26F6" w:rsidRDefault="005C26F6" w:rsidP="00481F95">
            <w:pPr>
              <w:spacing w:before="100" w:after="100"/>
            </w:pPr>
          </w:p>
        </w:tc>
        <w:tc>
          <w:tcPr>
            <w:tcW w:w="1466" w:type="dxa"/>
          </w:tcPr>
          <w:p w14:paraId="486B7823" w14:textId="77777777" w:rsidR="005C26F6" w:rsidRDefault="005C26F6" w:rsidP="00481F95">
            <w:pPr>
              <w:spacing w:before="100" w:after="100"/>
            </w:pPr>
          </w:p>
        </w:tc>
        <w:tc>
          <w:tcPr>
            <w:tcW w:w="1473" w:type="dxa"/>
          </w:tcPr>
          <w:p w14:paraId="5DECAD1B" w14:textId="77777777" w:rsidR="005C26F6" w:rsidRDefault="005C26F6" w:rsidP="00481F95">
            <w:pPr>
              <w:spacing w:before="100" w:after="100"/>
            </w:pPr>
          </w:p>
        </w:tc>
        <w:tc>
          <w:tcPr>
            <w:tcW w:w="1443" w:type="dxa"/>
          </w:tcPr>
          <w:p w14:paraId="5BB9CF35" w14:textId="77777777" w:rsidR="005C26F6" w:rsidRDefault="005C26F6" w:rsidP="00481F95">
            <w:pPr>
              <w:spacing w:before="100" w:after="100"/>
            </w:pPr>
          </w:p>
        </w:tc>
        <w:tc>
          <w:tcPr>
            <w:tcW w:w="1616" w:type="dxa"/>
          </w:tcPr>
          <w:p w14:paraId="024EFB66" w14:textId="77777777" w:rsidR="005C26F6" w:rsidRDefault="005C26F6" w:rsidP="00481F95">
            <w:pPr>
              <w:spacing w:before="100" w:after="100"/>
            </w:pPr>
          </w:p>
        </w:tc>
        <w:tc>
          <w:tcPr>
            <w:tcW w:w="1467" w:type="dxa"/>
          </w:tcPr>
          <w:p w14:paraId="2B0F350C" w14:textId="77777777" w:rsidR="005C26F6" w:rsidRDefault="005C26F6" w:rsidP="00481F95">
            <w:pPr>
              <w:spacing w:before="100" w:after="100"/>
            </w:pPr>
          </w:p>
        </w:tc>
      </w:tr>
      <w:tr w:rsidR="005C26F6" w14:paraId="6EE1974E" w14:textId="77777777" w:rsidTr="00CA2F67">
        <w:tc>
          <w:tcPr>
            <w:tcW w:w="9072" w:type="dxa"/>
            <w:gridSpan w:val="6"/>
          </w:tcPr>
          <w:p w14:paraId="2F47C1C6" w14:textId="77777777" w:rsidR="005C26F6" w:rsidRDefault="005C26F6" w:rsidP="00481F95">
            <w:pPr>
              <w:spacing w:before="100" w:after="100"/>
            </w:pPr>
            <w:r>
              <w:t>Es handelt sich bei dieser Prüfung um den:</w:t>
            </w:r>
          </w:p>
        </w:tc>
      </w:tr>
      <w:tr w:rsidR="005C26F6" w14:paraId="60599566" w14:textId="77777777" w:rsidTr="00CA2F67">
        <w:tc>
          <w:tcPr>
            <w:tcW w:w="1607" w:type="dxa"/>
          </w:tcPr>
          <w:p w14:paraId="5F767086" w14:textId="77777777" w:rsidR="005C26F6" w:rsidRDefault="005C26F6" w:rsidP="00481F95">
            <w:pPr>
              <w:spacing w:before="100" w:after="100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"/>
            <w:r>
              <w:instrText xml:space="preserve"> FORMCHECKBOX </w:instrText>
            </w:r>
            <w:r w:rsidR="004321EB">
              <w:fldChar w:fldCharType="separate"/>
            </w:r>
            <w:r>
              <w:fldChar w:fldCharType="end"/>
            </w:r>
            <w:bookmarkEnd w:id="6"/>
            <w:r w:rsidR="006478FD">
              <w:t xml:space="preserve"> 1. Antritt</w:t>
            </w:r>
          </w:p>
        </w:tc>
        <w:tc>
          <w:tcPr>
            <w:tcW w:w="1466" w:type="dxa"/>
          </w:tcPr>
          <w:p w14:paraId="5DC7BD8A" w14:textId="77777777" w:rsidR="005C26F6" w:rsidRDefault="005C26F6" w:rsidP="00481F95">
            <w:pPr>
              <w:spacing w:before="100" w:after="100"/>
            </w:pPr>
          </w:p>
        </w:tc>
        <w:tc>
          <w:tcPr>
            <w:tcW w:w="1473" w:type="dxa"/>
          </w:tcPr>
          <w:p w14:paraId="52BF3072" w14:textId="77777777" w:rsidR="005C26F6" w:rsidRDefault="006478FD" w:rsidP="00481F95">
            <w:pPr>
              <w:spacing w:before="100" w:after="100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"/>
            <w:r>
              <w:instrText xml:space="preserve"> FORMCHECKBOX </w:instrText>
            </w:r>
            <w:r w:rsidR="004321EB">
              <w:fldChar w:fldCharType="separate"/>
            </w:r>
            <w:r>
              <w:fldChar w:fldCharType="end"/>
            </w:r>
            <w:bookmarkEnd w:id="7"/>
            <w:r>
              <w:t xml:space="preserve"> 2. Antritt</w:t>
            </w:r>
          </w:p>
        </w:tc>
        <w:tc>
          <w:tcPr>
            <w:tcW w:w="1443" w:type="dxa"/>
          </w:tcPr>
          <w:p w14:paraId="0BB2730A" w14:textId="77777777" w:rsidR="005C26F6" w:rsidRDefault="005C26F6" w:rsidP="00481F95">
            <w:pPr>
              <w:spacing w:before="100" w:after="100"/>
            </w:pPr>
          </w:p>
        </w:tc>
        <w:tc>
          <w:tcPr>
            <w:tcW w:w="1616" w:type="dxa"/>
          </w:tcPr>
          <w:p w14:paraId="57F3F024" w14:textId="77777777" w:rsidR="005C26F6" w:rsidRDefault="006478FD" w:rsidP="00481F95">
            <w:pPr>
              <w:spacing w:before="100" w:after="100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321EB">
              <w:fldChar w:fldCharType="separate"/>
            </w:r>
            <w:r>
              <w:fldChar w:fldCharType="end"/>
            </w:r>
            <w:r>
              <w:t xml:space="preserve"> 3. Antritt</w:t>
            </w:r>
          </w:p>
        </w:tc>
        <w:tc>
          <w:tcPr>
            <w:tcW w:w="1467" w:type="dxa"/>
          </w:tcPr>
          <w:p w14:paraId="4450870B" w14:textId="77777777" w:rsidR="005C26F6" w:rsidRDefault="005C26F6" w:rsidP="00481F95">
            <w:pPr>
              <w:spacing w:before="100" w:after="100"/>
            </w:pPr>
          </w:p>
        </w:tc>
      </w:tr>
      <w:tr w:rsidR="005C26F6" w14:paraId="6BC2D91E" w14:textId="77777777" w:rsidTr="00CA2F67">
        <w:tc>
          <w:tcPr>
            <w:tcW w:w="1607" w:type="dxa"/>
          </w:tcPr>
          <w:p w14:paraId="67C5532D" w14:textId="77777777" w:rsidR="005C26F6" w:rsidRDefault="005C26F6" w:rsidP="00481F95">
            <w:pPr>
              <w:spacing w:before="100" w:after="100"/>
            </w:pPr>
          </w:p>
        </w:tc>
        <w:tc>
          <w:tcPr>
            <w:tcW w:w="1466" w:type="dxa"/>
          </w:tcPr>
          <w:p w14:paraId="1814DF7C" w14:textId="77777777" w:rsidR="005C26F6" w:rsidRDefault="005C26F6" w:rsidP="00481F95">
            <w:pPr>
              <w:spacing w:before="100" w:after="100"/>
            </w:pPr>
          </w:p>
        </w:tc>
        <w:tc>
          <w:tcPr>
            <w:tcW w:w="1473" w:type="dxa"/>
          </w:tcPr>
          <w:p w14:paraId="73CE4E5E" w14:textId="77777777" w:rsidR="005C26F6" w:rsidRDefault="005C26F6" w:rsidP="00481F95">
            <w:pPr>
              <w:spacing w:before="100" w:after="100"/>
            </w:pPr>
          </w:p>
        </w:tc>
        <w:tc>
          <w:tcPr>
            <w:tcW w:w="1443" w:type="dxa"/>
          </w:tcPr>
          <w:p w14:paraId="4CA16070" w14:textId="77777777" w:rsidR="005C26F6" w:rsidRDefault="005C26F6" w:rsidP="00481F95">
            <w:pPr>
              <w:spacing w:before="100" w:after="100"/>
            </w:pPr>
          </w:p>
        </w:tc>
        <w:tc>
          <w:tcPr>
            <w:tcW w:w="1616" w:type="dxa"/>
          </w:tcPr>
          <w:p w14:paraId="65FD7EEE" w14:textId="77777777" w:rsidR="005C26F6" w:rsidRDefault="005C26F6" w:rsidP="00481F95">
            <w:pPr>
              <w:spacing w:before="100" w:after="100"/>
            </w:pPr>
          </w:p>
        </w:tc>
        <w:tc>
          <w:tcPr>
            <w:tcW w:w="1467" w:type="dxa"/>
          </w:tcPr>
          <w:p w14:paraId="48FB4CEC" w14:textId="77777777" w:rsidR="005C26F6" w:rsidRDefault="005C26F6" w:rsidP="00481F95">
            <w:pPr>
              <w:spacing w:before="100" w:after="100"/>
            </w:pPr>
          </w:p>
        </w:tc>
      </w:tr>
      <w:tr w:rsidR="005C26F6" w14:paraId="6207CE33" w14:textId="77777777" w:rsidTr="00CA2F67">
        <w:tc>
          <w:tcPr>
            <w:tcW w:w="9072" w:type="dxa"/>
            <w:gridSpan w:val="6"/>
          </w:tcPr>
          <w:p w14:paraId="2D103681" w14:textId="77777777" w:rsidR="005C26F6" w:rsidRDefault="005C26F6" w:rsidP="00481F95">
            <w:pPr>
              <w:spacing w:before="100" w:after="100"/>
            </w:pPr>
            <w:r>
              <w:t>Schriftliche Teilprüfung</w:t>
            </w:r>
          </w:p>
        </w:tc>
      </w:tr>
      <w:tr w:rsidR="005C26F6" w14:paraId="57F906A2" w14:textId="77777777" w:rsidTr="00CA2F67">
        <w:tc>
          <w:tcPr>
            <w:tcW w:w="1607" w:type="dxa"/>
          </w:tcPr>
          <w:p w14:paraId="607E6479" w14:textId="77777777" w:rsidR="005C26F6" w:rsidRDefault="005C26F6" w:rsidP="00481F95">
            <w:pPr>
              <w:spacing w:before="100" w:after="100"/>
            </w:pPr>
            <w:r>
              <w:t>Beginn:</w:t>
            </w:r>
          </w:p>
        </w:tc>
        <w:tc>
          <w:tcPr>
            <w:tcW w:w="1466" w:type="dxa"/>
          </w:tcPr>
          <w:p w14:paraId="6BE17003" w14:textId="77777777" w:rsidR="005C26F6" w:rsidRDefault="005C26F6" w:rsidP="00481F95">
            <w:pPr>
              <w:spacing w:before="100" w:after="100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0:00"/>
                  </w:textInput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  <w:r>
              <w:t xml:space="preserve"> Uhr</w:t>
            </w:r>
          </w:p>
        </w:tc>
        <w:tc>
          <w:tcPr>
            <w:tcW w:w="1473" w:type="dxa"/>
          </w:tcPr>
          <w:p w14:paraId="42931F2C" w14:textId="77777777" w:rsidR="005C26F6" w:rsidRDefault="005C26F6" w:rsidP="00481F95">
            <w:pPr>
              <w:spacing w:before="100" w:after="100"/>
            </w:pPr>
            <w:r>
              <w:t>Ende</w:t>
            </w:r>
            <w:r w:rsidR="00FC0839">
              <w:t>:</w:t>
            </w:r>
          </w:p>
        </w:tc>
        <w:tc>
          <w:tcPr>
            <w:tcW w:w="1443" w:type="dxa"/>
          </w:tcPr>
          <w:p w14:paraId="211FAD08" w14:textId="77777777" w:rsidR="005C26F6" w:rsidRDefault="005C26F6" w:rsidP="00481F95">
            <w:pPr>
              <w:spacing w:before="100" w:after="100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00:00"/>
                  </w:textInput>
                </w:ffData>
              </w:fldChar>
            </w:r>
            <w:bookmarkStart w:id="9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  <w:r>
              <w:t xml:space="preserve"> Uhr</w:t>
            </w:r>
          </w:p>
        </w:tc>
        <w:tc>
          <w:tcPr>
            <w:tcW w:w="1616" w:type="dxa"/>
          </w:tcPr>
          <w:p w14:paraId="573DE1C6" w14:textId="77777777" w:rsidR="005C26F6" w:rsidRDefault="005C26F6" w:rsidP="00481F95">
            <w:pPr>
              <w:spacing w:before="100" w:after="100"/>
            </w:pPr>
          </w:p>
        </w:tc>
        <w:tc>
          <w:tcPr>
            <w:tcW w:w="1467" w:type="dxa"/>
          </w:tcPr>
          <w:p w14:paraId="7C0B48E9" w14:textId="77777777" w:rsidR="005C26F6" w:rsidRDefault="005C26F6" w:rsidP="00481F95">
            <w:pPr>
              <w:spacing w:before="100" w:after="100"/>
            </w:pPr>
          </w:p>
        </w:tc>
      </w:tr>
      <w:tr w:rsidR="005C26F6" w14:paraId="1078DFB7" w14:textId="77777777" w:rsidTr="00CA2F67">
        <w:tc>
          <w:tcPr>
            <w:tcW w:w="1607" w:type="dxa"/>
          </w:tcPr>
          <w:p w14:paraId="07805596" w14:textId="77777777" w:rsidR="005C26F6" w:rsidRDefault="005C26F6" w:rsidP="00481F95">
            <w:pPr>
              <w:spacing w:before="100" w:after="100"/>
            </w:pPr>
          </w:p>
        </w:tc>
        <w:tc>
          <w:tcPr>
            <w:tcW w:w="2939" w:type="dxa"/>
            <w:gridSpan w:val="2"/>
          </w:tcPr>
          <w:p w14:paraId="61602213" w14:textId="77777777" w:rsidR="005C26F6" w:rsidRDefault="005C26F6" w:rsidP="00481F95">
            <w:pPr>
              <w:spacing w:before="100" w:after="100"/>
            </w:pPr>
            <w:r>
              <w:t>Beurteilung:</w:t>
            </w:r>
          </w:p>
        </w:tc>
        <w:tc>
          <w:tcPr>
            <w:tcW w:w="4526" w:type="dxa"/>
            <w:gridSpan w:val="3"/>
          </w:tcPr>
          <w:p w14:paraId="400810CA" w14:textId="77777777" w:rsidR="005C26F6" w:rsidRDefault="00FC0839" w:rsidP="00481F95">
            <w:pPr>
              <w:spacing w:before="100" w:after="10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Sehr gut"/>
                    <w:listEntry w:val="Gut"/>
                    <w:listEntry w:val="Befriedigend"/>
                    <w:listEntry w:val="Genügend"/>
                    <w:listEntry w:val="Nicht genügend"/>
                  </w:ddList>
                </w:ffData>
              </w:fldChar>
            </w:r>
            <w:bookmarkStart w:id="10" w:name="Dropdown1"/>
            <w:r>
              <w:instrText xml:space="preserve"> FORMDROPDOWN </w:instrText>
            </w:r>
            <w:r w:rsidR="004321EB">
              <w:fldChar w:fldCharType="separate"/>
            </w:r>
            <w:r>
              <w:fldChar w:fldCharType="end"/>
            </w:r>
            <w:bookmarkEnd w:id="10"/>
          </w:p>
        </w:tc>
      </w:tr>
      <w:tr w:rsidR="00FC0839" w14:paraId="7AFCD642" w14:textId="77777777" w:rsidTr="00CA2F67">
        <w:tc>
          <w:tcPr>
            <w:tcW w:w="9072" w:type="dxa"/>
            <w:gridSpan w:val="6"/>
          </w:tcPr>
          <w:p w14:paraId="082B2A27" w14:textId="77777777" w:rsidR="00FC0839" w:rsidRDefault="00FC0839" w:rsidP="00481F95">
            <w:pPr>
              <w:spacing w:before="100" w:after="100"/>
            </w:pPr>
            <w:r>
              <w:t>Mündliche Teilprüfung</w:t>
            </w:r>
          </w:p>
        </w:tc>
      </w:tr>
      <w:tr w:rsidR="005C26F6" w14:paraId="225A51E6" w14:textId="77777777" w:rsidTr="00CA2F67">
        <w:tc>
          <w:tcPr>
            <w:tcW w:w="1607" w:type="dxa"/>
          </w:tcPr>
          <w:p w14:paraId="50B495BD" w14:textId="77777777" w:rsidR="005C26F6" w:rsidRDefault="00FC0839" w:rsidP="00481F95">
            <w:pPr>
              <w:spacing w:before="100" w:after="100"/>
            </w:pPr>
            <w:r>
              <w:t>Beginn:</w:t>
            </w:r>
          </w:p>
        </w:tc>
        <w:tc>
          <w:tcPr>
            <w:tcW w:w="1466" w:type="dxa"/>
          </w:tcPr>
          <w:p w14:paraId="3AE165ED" w14:textId="77777777" w:rsidR="005C26F6" w:rsidRDefault="00FC0839" w:rsidP="00481F95">
            <w:pPr>
              <w:spacing w:before="100" w:after="100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0:00"/>
                  </w:textInput>
                </w:ffData>
              </w:fldChar>
            </w:r>
            <w:bookmarkStart w:id="11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  <w:r>
              <w:t xml:space="preserve"> Uhr</w:t>
            </w:r>
          </w:p>
        </w:tc>
        <w:tc>
          <w:tcPr>
            <w:tcW w:w="1473" w:type="dxa"/>
          </w:tcPr>
          <w:p w14:paraId="74100F02" w14:textId="77777777" w:rsidR="005C26F6" w:rsidRDefault="00FC0839" w:rsidP="00481F95">
            <w:pPr>
              <w:spacing w:before="100" w:after="100"/>
            </w:pPr>
            <w:r>
              <w:t>Ende:</w:t>
            </w:r>
          </w:p>
        </w:tc>
        <w:tc>
          <w:tcPr>
            <w:tcW w:w="1443" w:type="dxa"/>
          </w:tcPr>
          <w:p w14:paraId="271CBEBB" w14:textId="77777777" w:rsidR="005C26F6" w:rsidRDefault="00FC0839" w:rsidP="00481F95">
            <w:pPr>
              <w:spacing w:before="100" w:after="100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format w:val="00:00"/>
                  </w:textInput>
                </w:ffData>
              </w:fldChar>
            </w:r>
            <w:bookmarkStart w:id="1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  <w:r>
              <w:t xml:space="preserve"> Uhr</w:t>
            </w:r>
          </w:p>
        </w:tc>
        <w:tc>
          <w:tcPr>
            <w:tcW w:w="1616" w:type="dxa"/>
          </w:tcPr>
          <w:p w14:paraId="14CDE148" w14:textId="77777777" w:rsidR="005C26F6" w:rsidRDefault="005C26F6" w:rsidP="00481F95">
            <w:pPr>
              <w:spacing w:before="100" w:after="100"/>
            </w:pPr>
          </w:p>
        </w:tc>
        <w:tc>
          <w:tcPr>
            <w:tcW w:w="1467" w:type="dxa"/>
          </w:tcPr>
          <w:p w14:paraId="3948365D" w14:textId="77777777" w:rsidR="005C26F6" w:rsidRDefault="005C26F6" w:rsidP="00481F95">
            <w:pPr>
              <w:spacing w:before="100" w:after="100"/>
            </w:pPr>
          </w:p>
        </w:tc>
      </w:tr>
      <w:tr w:rsidR="00FC0839" w14:paraId="4F5366FF" w14:textId="77777777" w:rsidTr="00CA2F67">
        <w:tc>
          <w:tcPr>
            <w:tcW w:w="3073" w:type="dxa"/>
            <w:gridSpan w:val="2"/>
          </w:tcPr>
          <w:p w14:paraId="7E049C4C" w14:textId="77777777" w:rsidR="00FC0839" w:rsidRDefault="00FC0839" w:rsidP="00481F95">
            <w:pPr>
              <w:spacing w:before="100" w:after="100"/>
            </w:pPr>
            <w:r>
              <w:t xml:space="preserve">Gesamtprüfungsnote: </w:t>
            </w:r>
          </w:p>
        </w:tc>
        <w:tc>
          <w:tcPr>
            <w:tcW w:w="5999" w:type="dxa"/>
            <w:gridSpan w:val="4"/>
          </w:tcPr>
          <w:p w14:paraId="11ED1536" w14:textId="77777777" w:rsidR="00FC0839" w:rsidRDefault="00FC0839" w:rsidP="00481F95">
            <w:pPr>
              <w:spacing w:before="100" w:after="100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Sehr gut"/>
                    <w:listEntry w:val="Gut"/>
                    <w:listEntry w:val="Befriedigend"/>
                    <w:listEntry w:val="Genügend"/>
                    <w:listEntry w:val="Nicht genügend"/>
                  </w:ddList>
                </w:ffData>
              </w:fldChar>
            </w:r>
            <w:bookmarkStart w:id="13" w:name="Dropdown2"/>
            <w:r>
              <w:instrText xml:space="preserve"> FORMDROPDOWN </w:instrText>
            </w:r>
            <w:r w:rsidR="004321EB">
              <w:fldChar w:fldCharType="separate"/>
            </w:r>
            <w:r>
              <w:fldChar w:fldCharType="end"/>
            </w:r>
            <w:bookmarkEnd w:id="13"/>
          </w:p>
        </w:tc>
      </w:tr>
      <w:tr w:rsidR="00FC0839" w14:paraId="66C3CA47" w14:textId="77777777" w:rsidTr="00CA2F67">
        <w:tc>
          <w:tcPr>
            <w:tcW w:w="3073" w:type="dxa"/>
            <w:gridSpan w:val="2"/>
          </w:tcPr>
          <w:p w14:paraId="4DA32F2F" w14:textId="77777777" w:rsidR="00FC0839" w:rsidRDefault="00FC0839" w:rsidP="00481F95">
            <w:pPr>
              <w:spacing w:before="100" w:after="100"/>
            </w:pPr>
            <w:r>
              <w:t>Zeugnisnote:</w:t>
            </w:r>
          </w:p>
        </w:tc>
        <w:tc>
          <w:tcPr>
            <w:tcW w:w="5999" w:type="dxa"/>
            <w:gridSpan w:val="4"/>
          </w:tcPr>
          <w:p w14:paraId="08560328" w14:textId="77777777" w:rsidR="00FC0839" w:rsidRDefault="00FC0839" w:rsidP="00481F95">
            <w:pPr>
              <w:spacing w:before="100" w:after="100"/>
            </w:pPr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Sehr gut"/>
                    <w:listEntry w:val="Gut"/>
                    <w:listEntry w:val="Befriedigend"/>
                    <w:listEntry w:val="Genügend"/>
                    <w:listEntry w:val="Nicht genügend"/>
                  </w:ddList>
                </w:ffData>
              </w:fldChar>
            </w:r>
            <w:bookmarkStart w:id="14" w:name="Dropdown3"/>
            <w:r>
              <w:instrText xml:space="preserve"> FORMDROPDOWN </w:instrText>
            </w:r>
            <w:r w:rsidR="004321EB">
              <w:fldChar w:fldCharType="separate"/>
            </w:r>
            <w:r>
              <w:fldChar w:fldCharType="end"/>
            </w:r>
            <w:bookmarkEnd w:id="14"/>
          </w:p>
        </w:tc>
      </w:tr>
      <w:tr w:rsidR="00FC0839" w14:paraId="7B4DEB31" w14:textId="77777777" w:rsidTr="00CA2F67">
        <w:tc>
          <w:tcPr>
            <w:tcW w:w="1607" w:type="dxa"/>
          </w:tcPr>
          <w:p w14:paraId="00340134" w14:textId="77777777" w:rsidR="00FC0839" w:rsidRDefault="00FC0839" w:rsidP="00481F95">
            <w:pPr>
              <w:spacing w:before="100" w:after="100"/>
            </w:pPr>
          </w:p>
        </w:tc>
        <w:tc>
          <w:tcPr>
            <w:tcW w:w="1466" w:type="dxa"/>
          </w:tcPr>
          <w:p w14:paraId="661EE195" w14:textId="77777777" w:rsidR="00FC0839" w:rsidRDefault="00FC0839" w:rsidP="00481F95">
            <w:pPr>
              <w:spacing w:before="100" w:after="100"/>
            </w:pPr>
          </w:p>
        </w:tc>
        <w:tc>
          <w:tcPr>
            <w:tcW w:w="1473" w:type="dxa"/>
          </w:tcPr>
          <w:p w14:paraId="49C10C16" w14:textId="77777777" w:rsidR="00FC0839" w:rsidRDefault="00FC0839" w:rsidP="00481F95">
            <w:pPr>
              <w:spacing w:before="100" w:after="100"/>
            </w:pPr>
          </w:p>
        </w:tc>
        <w:tc>
          <w:tcPr>
            <w:tcW w:w="1443" w:type="dxa"/>
          </w:tcPr>
          <w:p w14:paraId="0DF992FE" w14:textId="77777777" w:rsidR="00FC0839" w:rsidRDefault="00FC0839" w:rsidP="00481F95">
            <w:pPr>
              <w:spacing w:before="100" w:after="100"/>
            </w:pPr>
          </w:p>
        </w:tc>
        <w:tc>
          <w:tcPr>
            <w:tcW w:w="1616" w:type="dxa"/>
          </w:tcPr>
          <w:p w14:paraId="3A88DC70" w14:textId="77777777" w:rsidR="00FC0839" w:rsidRDefault="00FC0839" w:rsidP="00481F95">
            <w:pPr>
              <w:spacing w:before="100" w:after="100"/>
            </w:pPr>
          </w:p>
        </w:tc>
        <w:tc>
          <w:tcPr>
            <w:tcW w:w="1467" w:type="dxa"/>
          </w:tcPr>
          <w:p w14:paraId="2F7D7713" w14:textId="77777777" w:rsidR="00FC0839" w:rsidRDefault="00FC0839" w:rsidP="00481F95">
            <w:pPr>
              <w:spacing w:before="100" w:after="100"/>
            </w:pPr>
          </w:p>
        </w:tc>
      </w:tr>
      <w:tr w:rsidR="00481F95" w14:paraId="2B011E24" w14:textId="77777777" w:rsidTr="00CA2F67">
        <w:tc>
          <w:tcPr>
            <w:tcW w:w="3073" w:type="dxa"/>
            <w:gridSpan w:val="2"/>
          </w:tcPr>
          <w:p w14:paraId="7744A817" w14:textId="77777777" w:rsidR="00481F95" w:rsidRDefault="00481F95" w:rsidP="00481F95">
            <w:pPr>
              <w:spacing w:before="100" w:after="100"/>
            </w:pPr>
            <w:r>
              <w:t>Nicht angetreten:</w:t>
            </w:r>
          </w:p>
        </w:tc>
        <w:sdt>
          <w:sdtPr>
            <w:alias w:val="Grund"/>
            <w:tag w:val="Grund"/>
            <w:id w:val="-1606413350"/>
            <w:placeholder>
              <w:docPart w:val="DCE330B14EB04F3987FA268C39577865"/>
            </w:placeholder>
            <w:showingPlcHdr/>
          </w:sdtPr>
          <w:sdtEndPr/>
          <w:sdtContent>
            <w:tc>
              <w:tcPr>
                <w:tcW w:w="2916" w:type="dxa"/>
                <w:gridSpan w:val="2"/>
              </w:tcPr>
              <w:p w14:paraId="1FF16CC6" w14:textId="77777777" w:rsidR="00481F95" w:rsidRDefault="00481F95" w:rsidP="00481F95">
                <w:pPr>
                  <w:spacing w:before="100" w:after="100"/>
                </w:pPr>
                <w:r w:rsidRPr="003F2FC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083" w:type="dxa"/>
            <w:gridSpan w:val="2"/>
          </w:tcPr>
          <w:p w14:paraId="0BE6A97F" w14:textId="77777777" w:rsidR="00481F95" w:rsidRDefault="00481F95" w:rsidP="00481F95">
            <w:pPr>
              <w:spacing w:before="100" w:after="100"/>
            </w:pPr>
            <w:r>
              <w:t>Bestätigung beilegen:</w:t>
            </w:r>
            <w:r>
              <w:br/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481F95" w14:paraId="33E1D271" w14:textId="77777777" w:rsidTr="00CA2F67">
        <w:tc>
          <w:tcPr>
            <w:tcW w:w="1607" w:type="dxa"/>
          </w:tcPr>
          <w:p w14:paraId="64EE1CF9" w14:textId="77777777" w:rsidR="00481F95" w:rsidRDefault="00481F95" w:rsidP="00481F95">
            <w:pPr>
              <w:spacing w:before="100" w:after="100"/>
            </w:pPr>
          </w:p>
        </w:tc>
        <w:tc>
          <w:tcPr>
            <w:tcW w:w="1466" w:type="dxa"/>
          </w:tcPr>
          <w:p w14:paraId="1DDA6AC1" w14:textId="77777777" w:rsidR="00481F95" w:rsidRDefault="00481F95" w:rsidP="00481F95">
            <w:pPr>
              <w:spacing w:before="100" w:after="100"/>
            </w:pPr>
          </w:p>
        </w:tc>
        <w:tc>
          <w:tcPr>
            <w:tcW w:w="1473" w:type="dxa"/>
          </w:tcPr>
          <w:p w14:paraId="5F3E2FF9" w14:textId="77777777" w:rsidR="00481F95" w:rsidRDefault="00481F95" w:rsidP="00481F95">
            <w:pPr>
              <w:spacing w:before="100" w:after="100"/>
            </w:pPr>
          </w:p>
        </w:tc>
        <w:tc>
          <w:tcPr>
            <w:tcW w:w="4526" w:type="dxa"/>
            <w:gridSpan w:val="3"/>
          </w:tcPr>
          <w:p w14:paraId="6FC356B2" w14:textId="77777777" w:rsidR="00481F95" w:rsidRDefault="00481F95" w:rsidP="00481F95">
            <w:pPr>
              <w:spacing w:before="100" w:after="100"/>
            </w:pPr>
          </w:p>
        </w:tc>
      </w:tr>
      <w:tr w:rsidR="00481F95" w14:paraId="23491BE7" w14:textId="77777777" w:rsidTr="00CA2F67">
        <w:tc>
          <w:tcPr>
            <w:tcW w:w="1607" w:type="dxa"/>
          </w:tcPr>
          <w:p w14:paraId="7953028D" w14:textId="77777777" w:rsidR="00481F95" w:rsidRDefault="00481F95" w:rsidP="00481F95">
            <w:pPr>
              <w:spacing w:before="100" w:after="100"/>
            </w:pPr>
          </w:p>
        </w:tc>
        <w:tc>
          <w:tcPr>
            <w:tcW w:w="1466" w:type="dxa"/>
          </w:tcPr>
          <w:p w14:paraId="0095E2B2" w14:textId="77777777" w:rsidR="00481F95" w:rsidRDefault="00481F95" w:rsidP="00481F95">
            <w:pPr>
              <w:spacing w:before="100" w:after="100"/>
            </w:pPr>
          </w:p>
        </w:tc>
        <w:tc>
          <w:tcPr>
            <w:tcW w:w="1473" w:type="dxa"/>
          </w:tcPr>
          <w:p w14:paraId="112689BA" w14:textId="77777777" w:rsidR="00481F95" w:rsidRDefault="00481F95" w:rsidP="00481F95">
            <w:pPr>
              <w:spacing w:before="100" w:after="100"/>
            </w:pPr>
          </w:p>
        </w:tc>
        <w:tc>
          <w:tcPr>
            <w:tcW w:w="4526" w:type="dxa"/>
            <w:gridSpan w:val="3"/>
            <w:tcBorders>
              <w:bottom w:val="single" w:sz="4" w:space="0" w:color="auto"/>
            </w:tcBorders>
          </w:tcPr>
          <w:p w14:paraId="0E7E6DDB" w14:textId="77777777" w:rsidR="00481F95" w:rsidRDefault="00481F95" w:rsidP="00481F95">
            <w:pPr>
              <w:spacing w:before="100" w:after="100"/>
            </w:pPr>
          </w:p>
        </w:tc>
      </w:tr>
      <w:tr w:rsidR="00481F95" w14:paraId="14FA2174" w14:textId="77777777" w:rsidTr="00CA2F67">
        <w:tc>
          <w:tcPr>
            <w:tcW w:w="1607" w:type="dxa"/>
          </w:tcPr>
          <w:p w14:paraId="46C024A1" w14:textId="77777777" w:rsidR="00481F95" w:rsidRDefault="00481F95" w:rsidP="00481F95">
            <w:pPr>
              <w:spacing w:before="100" w:after="100"/>
            </w:pPr>
          </w:p>
        </w:tc>
        <w:tc>
          <w:tcPr>
            <w:tcW w:w="1466" w:type="dxa"/>
          </w:tcPr>
          <w:p w14:paraId="5449FD0E" w14:textId="77777777" w:rsidR="00481F95" w:rsidRDefault="00481F95" w:rsidP="00481F95">
            <w:pPr>
              <w:spacing w:before="100" w:after="100"/>
            </w:pPr>
          </w:p>
        </w:tc>
        <w:tc>
          <w:tcPr>
            <w:tcW w:w="1473" w:type="dxa"/>
          </w:tcPr>
          <w:p w14:paraId="357DEC09" w14:textId="77777777" w:rsidR="00481F95" w:rsidRDefault="00481F95" w:rsidP="00481F95">
            <w:pPr>
              <w:spacing w:before="100" w:after="100"/>
            </w:pPr>
          </w:p>
        </w:tc>
        <w:tc>
          <w:tcPr>
            <w:tcW w:w="4526" w:type="dxa"/>
            <w:gridSpan w:val="3"/>
            <w:tcBorders>
              <w:top w:val="single" w:sz="4" w:space="0" w:color="auto"/>
            </w:tcBorders>
          </w:tcPr>
          <w:p w14:paraId="3AD4E8F7" w14:textId="77777777" w:rsidR="00481F95" w:rsidRDefault="00481F95" w:rsidP="00481F95">
            <w:pPr>
              <w:spacing w:before="100" w:after="100"/>
              <w:jc w:val="center"/>
            </w:pPr>
            <w:r>
              <w:t>Unterschrift Prüfer/Prüferin</w:t>
            </w:r>
          </w:p>
        </w:tc>
      </w:tr>
      <w:tr w:rsidR="00481F95" w14:paraId="09CB9551" w14:textId="77777777" w:rsidTr="00CA2F67">
        <w:tc>
          <w:tcPr>
            <w:tcW w:w="1607" w:type="dxa"/>
          </w:tcPr>
          <w:p w14:paraId="5AE20AD3" w14:textId="77777777" w:rsidR="00481F95" w:rsidRDefault="00481F95" w:rsidP="00481F95">
            <w:pPr>
              <w:spacing w:before="100" w:after="100"/>
            </w:pPr>
          </w:p>
        </w:tc>
        <w:tc>
          <w:tcPr>
            <w:tcW w:w="1466" w:type="dxa"/>
          </w:tcPr>
          <w:p w14:paraId="2CC61686" w14:textId="77777777" w:rsidR="00481F95" w:rsidRDefault="00481F95" w:rsidP="00481F95">
            <w:pPr>
              <w:spacing w:before="100" w:after="100"/>
            </w:pPr>
          </w:p>
        </w:tc>
        <w:tc>
          <w:tcPr>
            <w:tcW w:w="1473" w:type="dxa"/>
          </w:tcPr>
          <w:p w14:paraId="465ACC4D" w14:textId="77777777" w:rsidR="00481F95" w:rsidRDefault="00481F95" w:rsidP="00481F95">
            <w:pPr>
              <w:spacing w:before="100" w:after="100"/>
            </w:pPr>
          </w:p>
        </w:tc>
        <w:tc>
          <w:tcPr>
            <w:tcW w:w="4526" w:type="dxa"/>
            <w:gridSpan w:val="3"/>
          </w:tcPr>
          <w:p w14:paraId="245C739A" w14:textId="77777777" w:rsidR="00481F95" w:rsidRDefault="00481F95" w:rsidP="00481F95">
            <w:pPr>
              <w:spacing w:before="100" w:after="100"/>
            </w:pPr>
          </w:p>
        </w:tc>
      </w:tr>
      <w:tr w:rsidR="00481F95" w14:paraId="0B1E6ED2" w14:textId="77777777" w:rsidTr="00CA2F67">
        <w:tc>
          <w:tcPr>
            <w:tcW w:w="3073" w:type="dxa"/>
            <w:gridSpan w:val="2"/>
          </w:tcPr>
          <w:p w14:paraId="622C0B02" w14:textId="77777777" w:rsidR="00481F95" w:rsidRDefault="00E77EE1" w:rsidP="00481F95">
            <w:pPr>
              <w:spacing w:before="100" w:after="100"/>
            </w:pPr>
            <w:r>
              <w:t>Oberndorf</w:t>
            </w:r>
            <w:r w:rsidR="00481F95">
              <w:t xml:space="preserve">, </w:t>
            </w:r>
            <w:r w:rsidR="00481F95">
              <w:fldChar w:fldCharType="begin">
                <w:ffData>
                  <w:name w:val="Text12"/>
                  <w:enabled w:val="0"/>
                  <w:calcOnExit w:val="0"/>
                  <w:textInput>
                    <w:type w:val="currentTime"/>
                    <w:format w:val="d. MMMM yyyy"/>
                  </w:textInput>
                </w:ffData>
              </w:fldChar>
            </w:r>
            <w:bookmarkStart w:id="16" w:name="Text12"/>
            <w:r w:rsidR="00481F95">
              <w:instrText xml:space="preserve"> FORMTEXT </w:instrText>
            </w:r>
            <w:r w:rsidR="00481F95">
              <w:fldChar w:fldCharType="begin"/>
            </w:r>
            <w:r w:rsidR="00481F95">
              <w:instrText xml:space="preserve"> DATE \@ "d. MMMM yyyy" </w:instrText>
            </w:r>
            <w:r w:rsidR="00481F95">
              <w:fldChar w:fldCharType="separate"/>
            </w:r>
            <w:r w:rsidR="004321EB">
              <w:rPr>
                <w:noProof/>
              </w:rPr>
              <w:instrText>23. März 2018</w:instrText>
            </w:r>
            <w:r w:rsidR="00481F95">
              <w:fldChar w:fldCharType="end"/>
            </w:r>
            <w:r w:rsidR="00481F95">
              <w:fldChar w:fldCharType="separate"/>
            </w:r>
            <w:r w:rsidR="00481F95">
              <w:rPr>
                <w:noProof/>
              </w:rPr>
              <w:t>5. Februar 2018</w:t>
            </w:r>
            <w:r w:rsidR="00481F95">
              <w:fldChar w:fldCharType="end"/>
            </w:r>
            <w:bookmarkEnd w:id="16"/>
          </w:p>
        </w:tc>
        <w:tc>
          <w:tcPr>
            <w:tcW w:w="1473" w:type="dxa"/>
          </w:tcPr>
          <w:p w14:paraId="4EAF299C" w14:textId="77777777" w:rsidR="00481F95" w:rsidRDefault="00481F95" w:rsidP="00481F95">
            <w:pPr>
              <w:spacing w:before="100" w:after="100"/>
            </w:pPr>
          </w:p>
        </w:tc>
        <w:tc>
          <w:tcPr>
            <w:tcW w:w="4526" w:type="dxa"/>
            <w:gridSpan w:val="3"/>
            <w:tcBorders>
              <w:bottom w:val="single" w:sz="4" w:space="0" w:color="auto"/>
            </w:tcBorders>
          </w:tcPr>
          <w:p w14:paraId="30DC365E" w14:textId="77777777" w:rsidR="00481F95" w:rsidRDefault="00481F95" w:rsidP="00481F95">
            <w:pPr>
              <w:spacing w:before="100" w:after="100"/>
            </w:pPr>
          </w:p>
        </w:tc>
      </w:tr>
      <w:tr w:rsidR="00481F95" w14:paraId="30290BBF" w14:textId="77777777" w:rsidTr="00CA2F67">
        <w:tc>
          <w:tcPr>
            <w:tcW w:w="3073" w:type="dxa"/>
            <w:gridSpan w:val="2"/>
          </w:tcPr>
          <w:p w14:paraId="298E2A62" w14:textId="77777777" w:rsidR="00481F95" w:rsidRDefault="00481F95" w:rsidP="00481F95">
            <w:pPr>
              <w:spacing w:before="100" w:after="100"/>
            </w:pPr>
            <w:r>
              <w:t>Ort, Datum</w:t>
            </w:r>
          </w:p>
        </w:tc>
        <w:tc>
          <w:tcPr>
            <w:tcW w:w="1473" w:type="dxa"/>
          </w:tcPr>
          <w:p w14:paraId="4DFCBF01" w14:textId="77777777" w:rsidR="00481F95" w:rsidRDefault="00481F95" w:rsidP="00481F95">
            <w:pPr>
              <w:spacing w:before="100" w:after="100"/>
            </w:pPr>
          </w:p>
        </w:tc>
        <w:tc>
          <w:tcPr>
            <w:tcW w:w="4526" w:type="dxa"/>
            <w:gridSpan w:val="3"/>
          </w:tcPr>
          <w:p w14:paraId="74385530" w14:textId="77777777" w:rsidR="00481F95" w:rsidRDefault="00481F95" w:rsidP="00481F95">
            <w:pPr>
              <w:spacing w:before="100" w:after="100"/>
              <w:jc w:val="center"/>
            </w:pPr>
            <w:r>
              <w:t>Unterschrift Beisitzer/Beisitzerin</w:t>
            </w:r>
          </w:p>
        </w:tc>
      </w:tr>
    </w:tbl>
    <w:p w14:paraId="31B47B39" w14:textId="77777777" w:rsidR="005C26F6" w:rsidRPr="000020FF" w:rsidRDefault="005C26F6" w:rsidP="000020FF"/>
    <w:sectPr w:rsidR="005C26F6" w:rsidRPr="000020FF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6B8DA" w14:textId="77777777" w:rsidR="005C26F6" w:rsidRDefault="005C26F6" w:rsidP="00215217">
      <w:r>
        <w:separator/>
      </w:r>
    </w:p>
  </w:endnote>
  <w:endnote w:type="continuationSeparator" w:id="0">
    <w:p w14:paraId="46EEAC54" w14:textId="77777777" w:rsidR="005C26F6" w:rsidRDefault="005C26F6" w:rsidP="0021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A0AA7" w14:textId="77777777" w:rsidR="00215217" w:rsidRDefault="00215217" w:rsidP="00894874">
    <w:pPr>
      <w:pStyle w:val="Fuzeile"/>
      <w:pBdr>
        <w:top w:val="single" w:sz="4" w:space="1" w:color="auto"/>
      </w:pBdr>
    </w:pPr>
  </w:p>
  <w:p w14:paraId="4AA77D90" w14:textId="77777777" w:rsidR="00894874" w:rsidRDefault="00894874">
    <w:pPr>
      <w:pStyle w:val="Fuzeile"/>
    </w:pPr>
    <w:r>
      <w:rPr>
        <w:rFonts w:ascii="Verdana" w:hAnsi="Verdana"/>
        <w:noProof/>
        <w:sz w:val="18"/>
        <w:szCs w:val="18"/>
        <w:lang w:val="de-DE" w:eastAsia="de-DE"/>
      </w:rPr>
      <w:drawing>
        <wp:inline distT="0" distB="0" distL="0" distR="0" wp14:anchorId="0A45FF9C" wp14:editId="3A6BBC9E">
          <wp:extent cx="5760720" cy="718820"/>
          <wp:effectExtent l="0" t="0" r="0" b="5080"/>
          <wp:docPr id="62" name="Grafi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sszei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18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81591" w14:textId="77777777" w:rsidR="005C26F6" w:rsidRDefault="005C26F6" w:rsidP="00215217">
      <w:r>
        <w:separator/>
      </w:r>
    </w:p>
  </w:footnote>
  <w:footnote w:type="continuationSeparator" w:id="0">
    <w:p w14:paraId="205B6CEC" w14:textId="77777777" w:rsidR="005C26F6" w:rsidRDefault="005C26F6" w:rsidP="00215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67C5E" w14:textId="77777777" w:rsidR="00215217" w:rsidRDefault="00215217" w:rsidP="00215217">
    <w:pPr>
      <w:pStyle w:val="Kopfzeile"/>
    </w:pPr>
    <w:r>
      <w:rPr>
        <w:szCs w:val="18"/>
      </w:rPr>
      <w:tab/>
    </w:r>
    <w:r>
      <w:rPr>
        <w:szCs w:val="18"/>
      </w:rPr>
      <w:tab/>
    </w:r>
    <w:r w:rsidR="00894874">
      <w:rPr>
        <w:noProof/>
        <w:lang w:val="de-DE" w:eastAsia="de-DE"/>
      </w:rPr>
      <w:drawing>
        <wp:inline distT="0" distB="0" distL="0" distR="0" wp14:anchorId="78E1AAC1" wp14:editId="0460A27B">
          <wp:extent cx="2181489" cy="605363"/>
          <wp:effectExtent l="0" t="0" r="0" b="4445"/>
          <wp:docPr id="61" name="Grafik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ullogo n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2450" cy="638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06EC3">
      <w:rPr>
        <w:szCs w:val="18"/>
      </w:rPr>
      <w:fldChar w:fldCharType="begin"/>
    </w:r>
    <w:r w:rsidRPr="00B06EC3">
      <w:rPr>
        <w:szCs w:val="18"/>
      </w:rPr>
      <w:instrText xml:space="preserve"> if </w:instrText>
    </w:r>
    <w:r w:rsidRPr="00B06EC3">
      <w:rPr>
        <w:szCs w:val="18"/>
      </w:rPr>
      <w:fldChar w:fldCharType="begin"/>
    </w:r>
    <w:r w:rsidRPr="00B06EC3">
      <w:rPr>
        <w:szCs w:val="18"/>
      </w:rPr>
      <w:instrText xml:space="preserve"> page </w:instrText>
    </w:r>
    <w:r w:rsidRPr="00B06EC3">
      <w:rPr>
        <w:szCs w:val="18"/>
      </w:rPr>
      <w:fldChar w:fldCharType="separate"/>
    </w:r>
    <w:r w:rsidR="004321EB">
      <w:rPr>
        <w:noProof/>
        <w:szCs w:val="18"/>
      </w:rPr>
      <w:instrText>1</w:instrText>
    </w:r>
    <w:r w:rsidRPr="00B06EC3">
      <w:rPr>
        <w:szCs w:val="18"/>
      </w:rPr>
      <w:fldChar w:fldCharType="end"/>
    </w:r>
    <w:r w:rsidRPr="00B06EC3">
      <w:rPr>
        <w:szCs w:val="18"/>
      </w:rPr>
      <w:instrText xml:space="preserve"> = "1" "" "Seite </w:instrText>
    </w:r>
    <w:r w:rsidRPr="00B06EC3">
      <w:rPr>
        <w:szCs w:val="18"/>
      </w:rPr>
      <w:fldChar w:fldCharType="begin"/>
    </w:r>
    <w:r w:rsidRPr="00B06EC3">
      <w:rPr>
        <w:szCs w:val="18"/>
      </w:rPr>
      <w:instrText xml:space="preserve"> page </w:instrText>
    </w:r>
    <w:r w:rsidRPr="00B06EC3">
      <w:rPr>
        <w:szCs w:val="18"/>
      </w:rPr>
      <w:fldChar w:fldCharType="separate"/>
    </w:r>
    <w:r w:rsidR="00894874">
      <w:rPr>
        <w:noProof/>
        <w:szCs w:val="18"/>
      </w:rPr>
      <w:instrText>2</w:instrText>
    </w:r>
    <w:r w:rsidRPr="00B06EC3">
      <w:rPr>
        <w:szCs w:val="18"/>
      </w:rPr>
      <w:fldChar w:fldCharType="end"/>
    </w:r>
    <w:r w:rsidRPr="00B06EC3">
      <w:rPr>
        <w:szCs w:val="18"/>
      </w:rPr>
      <w:instrText>/</w:instrText>
    </w:r>
    <w:r w:rsidRPr="00B06EC3">
      <w:rPr>
        <w:szCs w:val="18"/>
      </w:rPr>
      <w:fldChar w:fldCharType="begin"/>
    </w:r>
    <w:r w:rsidRPr="00B06EC3">
      <w:rPr>
        <w:szCs w:val="18"/>
      </w:rPr>
      <w:instrText xml:space="preserve"> numpages </w:instrText>
    </w:r>
    <w:r w:rsidRPr="00B06EC3">
      <w:rPr>
        <w:szCs w:val="18"/>
      </w:rPr>
      <w:fldChar w:fldCharType="separate"/>
    </w:r>
    <w:r w:rsidR="00894874">
      <w:rPr>
        <w:noProof/>
        <w:szCs w:val="18"/>
      </w:rPr>
      <w:instrText>2</w:instrText>
    </w:r>
    <w:r w:rsidRPr="00B06EC3">
      <w:rPr>
        <w:szCs w:val="18"/>
      </w:rPr>
      <w:fldChar w:fldCharType="end"/>
    </w:r>
    <w:r w:rsidRPr="00B06EC3">
      <w:rPr>
        <w:szCs w:val="18"/>
      </w:rPr>
      <w:instrText>"</w:instrText>
    </w:r>
    <w:r w:rsidRPr="00B06EC3">
      <w:rPr>
        <w:szCs w:val="18"/>
      </w:rPr>
      <w:fldChar w:fldCharType="end"/>
    </w:r>
  </w:p>
  <w:p w14:paraId="57EE152A" w14:textId="77777777" w:rsidR="00215217" w:rsidRDefault="0021521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F6"/>
    <w:rsid w:val="000020FF"/>
    <w:rsid w:val="00094FA7"/>
    <w:rsid w:val="00181A97"/>
    <w:rsid w:val="00215217"/>
    <w:rsid w:val="003A2441"/>
    <w:rsid w:val="004006A9"/>
    <w:rsid w:val="004321EB"/>
    <w:rsid w:val="00454DB1"/>
    <w:rsid w:val="004670A5"/>
    <w:rsid w:val="00481F95"/>
    <w:rsid w:val="005C26F6"/>
    <w:rsid w:val="005D5988"/>
    <w:rsid w:val="005F2C82"/>
    <w:rsid w:val="00620636"/>
    <w:rsid w:val="006478FD"/>
    <w:rsid w:val="00682C5E"/>
    <w:rsid w:val="00815A08"/>
    <w:rsid w:val="00871D00"/>
    <w:rsid w:val="00893A50"/>
    <w:rsid w:val="00894874"/>
    <w:rsid w:val="008F1D63"/>
    <w:rsid w:val="00AE0BE3"/>
    <w:rsid w:val="00B24290"/>
    <w:rsid w:val="00BE5276"/>
    <w:rsid w:val="00CA2F67"/>
    <w:rsid w:val="00D72DC3"/>
    <w:rsid w:val="00E77EE1"/>
    <w:rsid w:val="00E92AA4"/>
    <w:rsid w:val="00EE32E5"/>
    <w:rsid w:val="00F57668"/>
    <w:rsid w:val="00F77842"/>
    <w:rsid w:val="00FC0839"/>
    <w:rsid w:val="00FC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99BB"/>
  <w15:docId w15:val="{C8E46CF2-661A-47A4-A2A6-F8E936CF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E5276"/>
    <w:pPr>
      <w:spacing w:after="0" w:line="240" w:lineRule="auto"/>
    </w:pPr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15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21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15217"/>
  </w:style>
  <w:style w:type="paragraph" w:styleId="Fuzeile">
    <w:name w:val="footer"/>
    <w:basedOn w:val="Standard"/>
    <w:link w:val="FuzeileZchn"/>
    <w:uiPriority w:val="99"/>
    <w:unhideWhenUsed/>
    <w:rsid w:val="0021521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1521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52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521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81F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E330B14EB04F3987FA268C395778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1A984-ACAF-4DB7-9DFE-810BEAF33323}"/>
      </w:docPartPr>
      <w:docPartBody>
        <w:p w:rsidR="00332626" w:rsidRDefault="005A1E1E" w:rsidP="005A1E1E">
          <w:pPr>
            <w:pStyle w:val="DCE330B14EB04F3987FA268C39577865"/>
          </w:pPr>
          <w:r w:rsidRPr="003F2FC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1E"/>
    <w:rsid w:val="00332626"/>
    <w:rsid w:val="005A1E1E"/>
    <w:rsid w:val="009A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A615B"/>
    <w:rPr>
      <w:color w:val="808080"/>
    </w:rPr>
  </w:style>
  <w:style w:type="paragraph" w:customStyle="1" w:styleId="DCE330B14EB04F3987FA268C39577865">
    <w:name w:val="DCE330B14EB04F3987FA268C39577865"/>
    <w:rsid w:val="005A1E1E"/>
  </w:style>
  <w:style w:type="paragraph" w:customStyle="1" w:styleId="9800447F43D940C3848E411696EF2FBD">
    <w:name w:val="9800447F43D940C3848E411696EF2FBD"/>
    <w:rsid w:val="009A615B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Protokoll%20Semesterpruefung.dotm</Template>
  <TotalTime>0</TotalTime>
  <Pages>1</Pages>
  <Words>134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Erich Schmidt</cp:lastModifiedBy>
  <cp:revision>2</cp:revision>
  <cp:lastPrinted>2018-02-05T09:48:00Z</cp:lastPrinted>
  <dcterms:created xsi:type="dcterms:W3CDTF">2018-03-23T16:25:00Z</dcterms:created>
  <dcterms:modified xsi:type="dcterms:W3CDTF">2018-03-23T16:25:00Z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Lock" visible="true"/>
      </mso:documentControls>
    </mso:qat>
  </mso:ribbon>
</mso:customUI>
</file>